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AFD74" w14:textId="77777777" w:rsidR="0010467F" w:rsidRDefault="00000000">
      <w:pPr>
        <w:snapToGrid w:val="0"/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t>花蓮縣</w:t>
      </w:r>
    </w:p>
    <w:p w14:paraId="769A2DE5" w14:textId="77777777" w:rsidR="0010467F" w:rsidRDefault="00000000">
      <w:pPr>
        <w:snapToGrid w:val="0"/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t>高級中等教育階段非學校型態實驗教育</w:t>
      </w:r>
    </w:p>
    <w:p w14:paraId="13DF9378" w14:textId="77777777" w:rsidR="0010467F" w:rsidRDefault="00000000">
      <w:pPr>
        <w:jc w:val="center"/>
      </w:pPr>
      <w:r>
        <w:rPr>
          <w:rFonts w:ascii="標楷體" w:eastAsia="標楷體" w:hAnsi="標楷體"/>
          <w:sz w:val="44"/>
          <w:szCs w:val="44"/>
        </w:rPr>
        <w:t>【</w:t>
      </w:r>
      <w:r>
        <w:rPr>
          <w:rFonts w:ascii="標楷體" w:eastAsia="標楷體" w:hAnsi="標楷體"/>
          <w:sz w:val="32"/>
          <w:szCs w:val="32"/>
        </w:rPr>
        <w:t>○○○</w:t>
      </w:r>
      <w:r>
        <w:rPr>
          <w:rFonts w:ascii="標楷體" w:eastAsia="標楷體" w:hAnsi="標楷體"/>
          <w:bCs/>
          <w:sz w:val="44"/>
          <w:szCs w:val="44"/>
        </w:rPr>
        <w:t>學年度</w:t>
      </w:r>
      <w:r>
        <w:rPr>
          <w:rFonts w:ascii="標楷體" w:eastAsia="標楷體" w:hAnsi="標楷體"/>
          <w:sz w:val="44"/>
          <w:szCs w:val="44"/>
        </w:rPr>
        <w:t>個人申請適用】</w:t>
      </w:r>
    </w:p>
    <w:p w14:paraId="03291E04" w14:textId="77777777" w:rsidR="0010467F" w:rsidRDefault="00000000">
      <w:pPr>
        <w:snapToGrid w:val="0"/>
        <w:spacing w:before="182"/>
        <w:jc w:val="center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/>
          <w:sz w:val="72"/>
          <w:szCs w:val="72"/>
        </w:rPr>
        <w:t>實驗教育計畫書</w:t>
      </w:r>
    </w:p>
    <w:p w14:paraId="5B713480" w14:textId="77777777" w:rsidR="0010467F" w:rsidRDefault="00000000">
      <w:pPr>
        <w:spacing w:before="182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計畫時程：○○○學年度第○學期至○○○學年度第○學期</w:t>
      </w:r>
    </w:p>
    <w:p w14:paraId="20F8036C" w14:textId="77777777" w:rsidR="0010467F" w:rsidRDefault="00000000">
      <w:pPr>
        <w:snapToGrid w:val="0"/>
        <w:jc w:val="center"/>
      </w:pPr>
      <w:r>
        <w:rPr>
          <w:rFonts w:ascii="標楷體" w:eastAsia="標楷體" w:hAnsi="標楷體"/>
          <w:sz w:val="28"/>
          <w:szCs w:val="28"/>
        </w:rPr>
        <w:t>（民國</w:t>
      </w:r>
      <w:r>
        <w:rPr>
          <w:rFonts w:ascii="標楷體" w:eastAsia="標楷體" w:hAnsi="標楷體"/>
          <w:sz w:val="32"/>
          <w:szCs w:val="32"/>
        </w:rPr>
        <w:t>○○○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32"/>
          <w:szCs w:val="32"/>
        </w:rPr>
        <w:t>○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32"/>
          <w:szCs w:val="32"/>
        </w:rPr>
        <w:t>○</w:t>
      </w:r>
      <w:r>
        <w:rPr>
          <w:rFonts w:ascii="標楷體" w:eastAsia="標楷體" w:hAnsi="標楷體"/>
          <w:sz w:val="28"/>
          <w:szCs w:val="28"/>
        </w:rPr>
        <w:t>日起至民國</w:t>
      </w:r>
      <w:r>
        <w:rPr>
          <w:rFonts w:ascii="標楷體" w:eastAsia="標楷體" w:hAnsi="標楷體"/>
          <w:sz w:val="32"/>
          <w:szCs w:val="32"/>
        </w:rPr>
        <w:t>○○○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32"/>
          <w:szCs w:val="32"/>
        </w:rPr>
        <w:t>○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32"/>
          <w:szCs w:val="32"/>
        </w:rPr>
        <w:t>○</w:t>
      </w:r>
      <w:r>
        <w:rPr>
          <w:rFonts w:ascii="標楷體" w:eastAsia="標楷體" w:hAnsi="標楷體"/>
          <w:sz w:val="28"/>
          <w:szCs w:val="28"/>
        </w:rPr>
        <w:t>日止)</w:t>
      </w:r>
    </w:p>
    <w:p w14:paraId="65A80672" w14:textId="77777777" w:rsidR="0010467F" w:rsidRDefault="00000000">
      <w:pPr>
        <w:snapToGrid w:val="0"/>
        <w:spacing w:after="365"/>
        <w:jc w:val="center"/>
        <w:rPr>
          <w:rFonts w:ascii="標楷體" w:eastAsia="標楷體" w:hAnsi="標楷體"/>
          <w:b/>
          <w:bCs/>
          <w:color w:val="FF0000"/>
          <w:sz w:val="22"/>
          <w:szCs w:val="22"/>
        </w:rPr>
      </w:pPr>
      <w:r>
        <w:rPr>
          <w:rFonts w:ascii="標楷體" w:eastAsia="標楷體" w:hAnsi="標楷體"/>
          <w:b/>
          <w:bCs/>
          <w:color w:val="FF0000"/>
          <w:sz w:val="22"/>
          <w:szCs w:val="22"/>
        </w:rPr>
        <w:t>(請確認申請期程，務必與申請書一致)</w:t>
      </w:r>
    </w:p>
    <w:p w14:paraId="7A0C36CD" w14:textId="77777777" w:rsidR="0010467F" w:rsidRDefault="00000000">
      <w:pPr>
        <w:snapToGrid w:val="0"/>
        <w:textAlignment w:val="baseline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申請高中教育階段為：</w:t>
      </w:r>
    </w:p>
    <w:p w14:paraId="419F4C2F" w14:textId="77777777" w:rsidR="0010467F" w:rsidRDefault="00000000">
      <w:pPr>
        <w:snapToGrid w:val="0"/>
        <w:textAlignment w:val="baseline"/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/>
          <w:color w:val="000000"/>
          <w:sz w:val="28"/>
          <w:szCs w:val="28"/>
        </w:rPr>
        <w:t>□</w:t>
      </w:r>
      <w:r>
        <w:rPr>
          <w:rFonts w:eastAsia="標楷體"/>
          <w:sz w:val="28"/>
          <w:szCs w:val="28"/>
        </w:rPr>
        <w:t>初次：</w:t>
      </w:r>
      <w:r>
        <w:rPr>
          <w:rFonts w:ascii="標楷體" w:eastAsia="標楷體" w:hAnsi="標楷體"/>
          <w:color w:val="000000"/>
          <w:sz w:val="28"/>
          <w:szCs w:val="28"/>
        </w:rPr>
        <w:t>□從未申請過 □國中小曾申請過</w:t>
      </w:r>
    </w:p>
    <w:p w14:paraId="173A8EB4" w14:textId="77777777" w:rsidR="0010467F" w:rsidRDefault="00000000">
      <w:pPr>
        <w:spacing w:after="365"/>
        <w:textAlignment w:val="baseline"/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/>
          <w:color w:val="000000"/>
          <w:sz w:val="28"/>
          <w:szCs w:val="28"/>
        </w:rPr>
        <w:t>□曾申請高中階段實驗教育</w:t>
      </w:r>
    </w:p>
    <w:p w14:paraId="3C814AE2" w14:textId="77777777" w:rsidR="0010467F" w:rsidRDefault="00000000">
      <w:pPr>
        <w:snapToGrid w:val="0"/>
        <w:spacing w:before="120"/>
      </w:pPr>
      <w:r>
        <w:rPr>
          <w:rFonts w:eastAsia="標楷體"/>
          <w:sz w:val="28"/>
          <w:szCs w:val="28"/>
        </w:rPr>
        <w:t>合作情形：</w:t>
      </w:r>
      <w:r>
        <w:rPr>
          <w:rFonts w:ascii="標楷體" w:eastAsia="標楷體" w:hAnsi="標楷體"/>
          <w:color w:val="000000"/>
          <w:sz w:val="28"/>
          <w:szCs w:val="28"/>
        </w:rPr>
        <w:t>□不與學校合作</w:t>
      </w:r>
    </w:p>
    <w:p w14:paraId="4722A27B" w14:textId="77777777" w:rsidR="0010467F" w:rsidRDefault="00000000">
      <w:pPr>
        <w:snapToGrid w:val="0"/>
        <w:spacing w:before="120"/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 □目前在學，擬與學校合作</w:t>
      </w:r>
    </w:p>
    <w:p w14:paraId="16C0357B" w14:textId="77777777" w:rsidR="0010467F" w:rsidRDefault="00000000">
      <w:pPr>
        <w:snapToGrid w:val="0"/>
        <w:spacing w:before="120"/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 □尚未就讀高中職，擬與學校合作。</w:t>
      </w:r>
    </w:p>
    <w:p w14:paraId="66D07FA1" w14:textId="77777777" w:rsidR="0010467F" w:rsidRDefault="00000000">
      <w:pPr>
        <w:snapToGrid w:val="0"/>
        <w:rPr>
          <w:rFonts w:ascii="標楷體" w:eastAsia="標楷體" w:hAnsi="標楷體"/>
          <w:color w:val="000000"/>
          <w:sz w:val="22"/>
          <w:szCs w:val="28"/>
        </w:rPr>
      </w:pPr>
      <w:r>
        <w:rPr>
          <w:rFonts w:ascii="標楷體" w:eastAsia="標楷體" w:hAnsi="標楷體"/>
          <w:color w:val="000000"/>
          <w:sz w:val="22"/>
          <w:szCs w:val="28"/>
        </w:rPr>
        <w:t xml:space="preserve">                 (與學校合作均須有學校合作計畫書)</w:t>
      </w:r>
    </w:p>
    <w:p w14:paraId="67BD3C6C" w14:textId="77777777" w:rsidR="0010467F" w:rsidRDefault="00000000">
      <w:pPr>
        <w:snapToGrid w:val="0"/>
        <w:spacing w:before="182" w:line="240" w:lineRule="atLeast"/>
        <w:textAlignment w:val="baseline"/>
      </w:pPr>
      <w:r>
        <w:rPr>
          <w:rFonts w:eastAsia="標楷體"/>
          <w:sz w:val="28"/>
          <w:szCs w:val="28"/>
        </w:rPr>
        <w:t>申請類型：</w:t>
      </w:r>
      <w:r>
        <w:rPr>
          <w:rFonts w:ascii="標楷體" w:eastAsia="標楷體" w:hAnsi="標楷體"/>
          <w:color w:val="000000"/>
          <w:sz w:val="28"/>
          <w:szCs w:val="28"/>
        </w:rPr>
        <w:t>□</w:t>
      </w:r>
      <w:r>
        <w:rPr>
          <w:rFonts w:eastAsia="標楷體"/>
          <w:sz w:val="28"/>
          <w:szCs w:val="28"/>
        </w:rPr>
        <w:t>普通型高中</w:t>
      </w:r>
    </w:p>
    <w:p w14:paraId="61C3DB84" w14:textId="77777777" w:rsidR="0010467F" w:rsidRDefault="00000000">
      <w:pPr>
        <w:snapToGrid w:val="0"/>
        <w:spacing w:before="182" w:line="240" w:lineRule="atLeast"/>
        <w:ind w:firstLine="1417"/>
        <w:textAlignment w:val="baseline"/>
      </w:pPr>
      <w:r>
        <w:rPr>
          <w:rFonts w:eastAsia="標楷體"/>
          <w:sz w:val="28"/>
          <w:szCs w:val="28"/>
        </w:rPr>
        <w:t>□</w:t>
      </w:r>
      <w:r>
        <w:rPr>
          <w:rFonts w:eastAsia="標楷體"/>
          <w:sz w:val="28"/>
          <w:szCs w:val="28"/>
        </w:rPr>
        <w:t>技術型高中：</w:t>
      </w:r>
      <w:r>
        <w:rPr>
          <w:rFonts w:eastAsia="標楷體"/>
          <w:sz w:val="28"/>
          <w:szCs w:val="28"/>
        </w:rPr>
        <w:t>________</w:t>
      </w:r>
      <w:r>
        <w:rPr>
          <w:rFonts w:eastAsia="標楷體"/>
          <w:sz w:val="28"/>
          <w:szCs w:val="28"/>
        </w:rPr>
        <w:t>科</w:t>
      </w:r>
      <w:r>
        <w:rPr>
          <w:rFonts w:eastAsia="標楷體"/>
          <w:sz w:val="22"/>
          <w:szCs w:val="28"/>
        </w:rPr>
        <w:t xml:space="preserve"> </w:t>
      </w:r>
      <w:r>
        <w:rPr>
          <w:rFonts w:eastAsia="標楷體"/>
          <w:color w:val="000000"/>
          <w:sz w:val="22"/>
          <w:szCs w:val="28"/>
          <w:shd w:val="clear" w:color="auto" w:fill="FFFF00"/>
        </w:rPr>
        <w:t>(</w:t>
      </w:r>
      <w:r>
        <w:rPr>
          <w:rFonts w:eastAsia="標楷體"/>
          <w:color w:val="000000"/>
          <w:sz w:val="22"/>
          <w:szCs w:val="28"/>
          <w:shd w:val="clear" w:color="auto" w:fill="FFFF00"/>
        </w:rPr>
        <w:t>須符合技高專業群科名稱</w:t>
      </w:r>
      <w:r>
        <w:rPr>
          <w:rFonts w:eastAsia="標楷體"/>
          <w:color w:val="000000"/>
          <w:sz w:val="22"/>
          <w:szCs w:val="28"/>
          <w:shd w:val="clear" w:color="auto" w:fill="FFFF00"/>
        </w:rPr>
        <w:t>)</w:t>
      </w:r>
    </w:p>
    <w:p w14:paraId="31C94074" w14:textId="77777777" w:rsidR="0010467F" w:rsidRDefault="00000000">
      <w:pPr>
        <w:spacing w:before="547"/>
        <w:ind w:left="1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申請人姓名(家長)：</w:t>
      </w:r>
    </w:p>
    <w:p w14:paraId="10BA7264" w14:textId="77777777" w:rsidR="0010467F" w:rsidRDefault="00000000">
      <w:pPr>
        <w:ind w:left="1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實驗計畫名稱：</w:t>
      </w:r>
    </w:p>
    <w:p w14:paraId="5BC32E68" w14:textId="77777777" w:rsidR="0010467F" w:rsidRDefault="00000000">
      <w:pPr>
        <w:ind w:left="1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實驗教育對象(學生)</w:t>
      </w:r>
    </w:p>
    <w:p w14:paraId="69D841F1" w14:textId="77777777" w:rsidR="0010467F" w:rsidRDefault="00000000">
      <w:pPr>
        <w:ind w:left="1800" w:firstLine="832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姓名：</w:t>
      </w:r>
    </w:p>
    <w:p w14:paraId="2866A58D" w14:textId="77777777" w:rsidR="0010467F" w:rsidRDefault="00000000">
      <w:pPr>
        <w:ind w:left="1800" w:firstLine="832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申請實施學校：</w:t>
      </w:r>
    </w:p>
    <w:p w14:paraId="04E9D463" w14:textId="77777777" w:rsidR="0010467F" w:rsidRDefault="00000000">
      <w:pPr>
        <w:ind w:left="1800" w:firstLine="832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申請實施年級：</w:t>
      </w:r>
    </w:p>
    <w:p w14:paraId="19859C5B" w14:textId="77777777" w:rsidR="0010467F" w:rsidRDefault="00000000">
      <w:pPr>
        <w:snapToGrid w:val="0"/>
        <w:spacing w:before="365"/>
        <w:jc w:val="center"/>
      </w:pPr>
      <w:r>
        <w:rPr>
          <w:rFonts w:eastAsia="標楷體"/>
          <w:b/>
          <w:spacing w:val="255"/>
          <w:kern w:val="0"/>
          <w:sz w:val="40"/>
        </w:rPr>
        <w:t>中華民國</w:t>
      </w:r>
      <w:r>
        <w:rPr>
          <w:rFonts w:eastAsia="標楷體"/>
          <w:b/>
          <w:spacing w:val="255"/>
          <w:kern w:val="0"/>
          <w:sz w:val="40"/>
        </w:rPr>
        <w:t xml:space="preserve"> </w:t>
      </w:r>
      <w:r>
        <w:rPr>
          <w:rFonts w:eastAsia="標楷體"/>
          <w:b/>
          <w:spacing w:val="255"/>
          <w:kern w:val="0"/>
          <w:sz w:val="40"/>
        </w:rPr>
        <w:t>年</w:t>
      </w:r>
      <w:r>
        <w:rPr>
          <w:rFonts w:eastAsia="標楷體"/>
          <w:b/>
          <w:spacing w:val="255"/>
          <w:kern w:val="0"/>
          <w:sz w:val="40"/>
        </w:rPr>
        <w:t xml:space="preserve"> </w:t>
      </w:r>
      <w:r>
        <w:rPr>
          <w:rFonts w:eastAsia="標楷體"/>
          <w:b/>
          <w:spacing w:val="255"/>
          <w:kern w:val="0"/>
          <w:sz w:val="40"/>
        </w:rPr>
        <w:t>月</w:t>
      </w:r>
      <w:r>
        <w:rPr>
          <w:rFonts w:eastAsia="標楷體"/>
          <w:b/>
          <w:spacing w:val="255"/>
          <w:kern w:val="0"/>
          <w:sz w:val="40"/>
        </w:rPr>
        <w:t xml:space="preserve"> </w:t>
      </w:r>
      <w:r>
        <w:rPr>
          <w:rFonts w:eastAsia="標楷體"/>
          <w:b/>
          <w:spacing w:val="3"/>
          <w:kern w:val="0"/>
          <w:sz w:val="40"/>
        </w:rPr>
        <w:t>日</w:t>
      </w:r>
    </w:p>
    <w:p w14:paraId="35CBFFFD" w14:textId="77777777" w:rsidR="0010467F" w:rsidRDefault="00000000">
      <w:pPr>
        <w:pageBreakBefore/>
        <w:tabs>
          <w:tab w:val="left" w:pos="294"/>
        </w:tabs>
        <w:spacing w:before="1095"/>
        <w:ind w:left="1385" w:hanging="1385"/>
        <w:jc w:val="center"/>
      </w:pPr>
      <w:r>
        <w:rPr>
          <w:rFonts w:ascii="標楷體" w:eastAsia="標楷體" w:hAnsi="標楷體"/>
          <w:b/>
          <w:sz w:val="56"/>
          <w:szCs w:val="56"/>
        </w:rPr>
        <w:lastRenderedPageBreak/>
        <w:t>家長同意書</w:t>
      </w:r>
    </w:p>
    <w:p w14:paraId="6E2857D6" w14:textId="77777777" w:rsidR="0010467F" w:rsidRDefault="00000000">
      <w:pPr>
        <w:spacing w:before="730" w:line="1000" w:lineRule="exact"/>
        <w:ind w:left="578" w:hanging="38"/>
      </w:pPr>
      <w:r>
        <w:rPr>
          <w:rFonts w:ascii="標楷體" w:eastAsia="標楷體" w:hAnsi="標楷體"/>
          <w:sz w:val="48"/>
          <w:szCs w:val="48"/>
        </w:rPr>
        <w:t>立同意書人ˍˍˍˍˍ、ˍˍˍˍˍ，同意本人子女ˍˍˍˍ申請參與</w:t>
      </w:r>
      <w:r>
        <w:rPr>
          <w:rFonts w:ascii="標楷體" w:eastAsia="標楷體" w:hAnsi="標楷體"/>
          <w:sz w:val="48"/>
          <w:szCs w:val="48"/>
          <w:u w:val="single"/>
        </w:rPr>
        <w:t xml:space="preserve">   </w:t>
      </w:r>
      <w:r>
        <w:rPr>
          <w:rFonts w:ascii="標楷體" w:eastAsia="標楷體" w:hAnsi="標楷體"/>
          <w:sz w:val="48"/>
          <w:szCs w:val="48"/>
        </w:rPr>
        <w:t>學年度第</w:t>
      </w:r>
      <w:r>
        <w:rPr>
          <w:rFonts w:ascii="標楷體" w:eastAsia="標楷體" w:hAnsi="標楷體"/>
          <w:sz w:val="48"/>
          <w:szCs w:val="48"/>
          <w:u w:val="single"/>
        </w:rPr>
        <w:t xml:space="preserve">  </w:t>
      </w:r>
      <w:r>
        <w:rPr>
          <w:rFonts w:ascii="標楷體" w:eastAsia="標楷體" w:hAnsi="標楷體"/>
          <w:sz w:val="48"/>
          <w:szCs w:val="48"/>
        </w:rPr>
        <w:t>學期高級中等教育階段非學校型態實驗教育。</w:t>
      </w:r>
    </w:p>
    <w:p w14:paraId="1CBE9F29" w14:textId="77777777" w:rsidR="0010467F" w:rsidRDefault="00000000">
      <w:pPr>
        <w:spacing w:line="1000" w:lineRule="exact"/>
        <w:ind w:left="1661" w:hanging="1661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此致</w:t>
      </w:r>
    </w:p>
    <w:p w14:paraId="57ECA975" w14:textId="77777777" w:rsidR="0010467F" w:rsidRDefault="00000000">
      <w:pPr>
        <w:snapToGrid w:val="0"/>
        <w:spacing w:after="2920" w:line="1000" w:lineRule="exact"/>
        <w:ind w:left="1661" w:hanging="1661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花蓮縣政府</w:t>
      </w:r>
    </w:p>
    <w:p w14:paraId="2D2DC4DF" w14:textId="77777777" w:rsidR="0010467F" w:rsidRDefault="00000000">
      <w:pPr>
        <w:spacing w:before="1095" w:after="1460" w:line="1000" w:lineRule="exact"/>
        <w:ind w:left="1661" w:hanging="1661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立書人：ˍˍˍˍˍˍ、ˍˍˍˍˍˍ（簽章）</w:t>
      </w:r>
    </w:p>
    <w:p w14:paraId="4FE670E8" w14:textId="77777777" w:rsidR="0010467F" w:rsidRDefault="00000000">
      <w:pPr>
        <w:snapToGrid w:val="0"/>
        <w:spacing w:before="730" w:line="1000" w:lineRule="exact"/>
        <w:ind w:left="1661" w:hanging="1661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中華民國 年 月 日</w:t>
      </w:r>
    </w:p>
    <w:p w14:paraId="56866293" w14:textId="77777777" w:rsidR="0010467F" w:rsidRDefault="00000000">
      <w:pPr>
        <w:snapToGrid w:val="0"/>
        <w:ind w:left="56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註：學生參與非學校型態實驗教育計畫涉及其重大權利義務，應由學生之父母雙方（即法定代理人）共同行使，以符法制。</w:t>
      </w:r>
    </w:p>
    <w:p w14:paraId="7C8089A0" w14:textId="77777777" w:rsidR="0010467F" w:rsidRDefault="00000000">
      <w:pPr>
        <w:pageBreakBefore/>
        <w:snapToGrid w:val="0"/>
        <w:spacing w:before="365" w:after="365"/>
        <w:jc w:val="center"/>
      </w:pPr>
      <w:r>
        <w:rPr>
          <w:rFonts w:ascii="標楷體" w:eastAsia="標楷體" w:hAnsi="標楷體"/>
          <w:bCs/>
          <w:spacing w:val="560"/>
          <w:kern w:val="0"/>
          <w:sz w:val="56"/>
          <w:szCs w:val="56"/>
        </w:rPr>
        <w:lastRenderedPageBreak/>
        <w:t>目</w:t>
      </w:r>
      <w:r>
        <w:rPr>
          <w:rFonts w:ascii="標楷體" w:eastAsia="標楷體" w:hAnsi="標楷體"/>
          <w:bCs/>
          <w:kern w:val="0"/>
          <w:sz w:val="56"/>
          <w:szCs w:val="56"/>
        </w:rPr>
        <w:t>錄</w:t>
      </w:r>
    </w:p>
    <w:tbl>
      <w:tblPr>
        <w:tblW w:w="1003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80"/>
        <w:gridCol w:w="851"/>
      </w:tblGrid>
      <w:tr w:rsidR="0010467F" w14:paraId="1A53FA7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B25D" w14:textId="77777777" w:rsidR="0010467F" w:rsidRDefault="00000000">
            <w:r>
              <w:rPr>
                <w:rFonts w:ascii="標楷體" w:eastAsia="標楷體" w:hAnsi="標楷體"/>
                <w:sz w:val="32"/>
                <w:szCs w:val="32"/>
              </w:rPr>
              <w:t>壹、實驗教育目的及方式……………………………………………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81B6" w14:textId="77777777" w:rsidR="0010467F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</w:t>
            </w:r>
          </w:p>
        </w:tc>
      </w:tr>
      <w:tr w:rsidR="0010467F" w14:paraId="04893DB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38F2" w14:textId="77777777" w:rsidR="0010467F" w:rsidRDefault="00000000">
            <w:r>
              <w:rPr>
                <w:rFonts w:ascii="標楷體" w:eastAsia="標楷體" w:hAnsi="標楷體"/>
                <w:sz w:val="32"/>
                <w:szCs w:val="32"/>
              </w:rPr>
              <w:t>貳、學生現況描述</w:t>
            </w:r>
            <w:r>
              <w:rPr>
                <w:rFonts w:ascii="標楷體" w:eastAsia="標楷體" w:hAnsi="標楷體"/>
              </w:rPr>
              <w:t>（含生活照）</w:t>
            </w:r>
            <w:r>
              <w:rPr>
                <w:rFonts w:ascii="標楷體" w:eastAsia="標楷體" w:hAnsi="標楷體"/>
                <w:sz w:val="32"/>
                <w:szCs w:val="32"/>
              </w:rPr>
              <w:t>…………………………………………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E63D8" w14:textId="77777777" w:rsidR="0010467F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2</w:t>
            </w:r>
          </w:p>
        </w:tc>
      </w:tr>
      <w:tr w:rsidR="0010467F" w14:paraId="452A071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A28B" w14:textId="77777777" w:rsidR="0010467F" w:rsidRDefault="00000000">
            <w:r>
              <w:rPr>
                <w:rFonts w:ascii="標楷體" w:eastAsia="標楷體" w:hAnsi="標楷體"/>
                <w:sz w:val="32"/>
                <w:szCs w:val="32"/>
              </w:rPr>
              <w:t>參、課程內容</w:t>
            </w:r>
            <w:r>
              <w:rPr>
                <w:rFonts w:ascii="標楷體" w:eastAsia="標楷體" w:hAnsi="標楷體"/>
              </w:rPr>
              <w:t>（含學習科目、教材、教法、師資、評量方式）</w:t>
            </w:r>
            <w:r>
              <w:rPr>
                <w:rFonts w:ascii="標楷體" w:eastAsia="標楷體" w:hAnsi="標楷體"/>
                <w:sz w:val="32"/>
                <w:szCs w:val="32"/>
              </w:rPr>
              <w:t>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86FE9" w14:textId="77777777" w:rsidR="0010467F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3</w:t>
            </w:r>
          </w:p>
        </w:tc>
      </w:tr>
      <w:tr w:rsidR="0010467F" w14:paraId="6B43F4C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3E0A" w14:textId="77777777" w:rsidR="0010467F" w:rsidRDefault="00000000">
            <w:r>
              <w:rPr>
                <w:rFonts w:ascii="標楷體" w:eastAsia="標楷體" w:hAnsi="標楷體"/>
                <w:sz w:val="32"/>
                <w:szCs w:val="32"/>
              </w:rPr>
              <w:t>肆、學習日課程表……………………………………………………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EF32D" w14:textId="77777777" w:rsidR="0010467F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4</w:t>
            </w:r>
          </w:p>
        </w:tc>
      </w:tr>
      <w:tr w:rsidR="0010467F" w14:paraId="5F4E11A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1E0DD" w14:textId="77777777" w:rsidR="0010467F" w:rsidRDefault="00000000">
            <w:r>
              <w:rPr>
                <w:rFonts w:ascii="標楷體" w:eastAsia="標楷體" w:hAnsi="標楷體"/>
                <w:sz w:val="32"/>
                <w:szCs w:val="32"/>
              </w:rPr>
              <w:t>伍、預計學習進度表…………………………………………………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C5A39" w14:textId="77777777" w:rsidR="0010467F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5</w:t>
            </w:r>
          </w:p>
        </w:tc>
      </w:tr>
      <w:tr w:rsidR="0010467F" w14:paraId="0354AF2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F2F0" w14:textId="77777777" w:rsidR="0010467F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陸、預定使用學校設施及設備項目…………………………………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CB9E7" w14:textId="77777777" w:rsidR="0010467F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6</w:t>
            </w:r>
          </w:p>
        </w:tc>
      </w:tr>
      <w:tr w:rsidR="0010467F" w14:paraId="733C48E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05C02" w14:textId="77777777" w:rsidR="0010467F" w:rsidRDefault="00000000">
            <w:r>
              <w:rPr>
                <w:rFonts w:ascii="標楷體" w:eastAsia="標楷體" w:hAnsi="標楷體"/>
                <w:sz w:val="32"/>
                <w:szCs w:val="32"/>
              </w:rPr>
              <w:t>柒、預期成效…………………………………………………………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6A7B2" w14:textId="77777777" w:rsidR="0010467F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7</w:t>
            </w:r>
          </w:p>
        </w:tc>
      </w:tr>
      <w:tr w:rsidR="0010467F" w14:paraId="0FE0864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4CB42" w14:textId="77777777" w:rsidR="0010467F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捌、附件………………………………………………………………</w:t>
            </w:r>
          </w:p>
          <w:p w14:paraId="1AB695FE" w14:textId="77777777" w:rsidR="0010467F" w:rsidRDefault="00000000">
            <w:pPr>
              <w:ind w:left="1" w:firstLine="32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一、教學人員名冊</w:t>
            </w:r>
          </w:p>
          <w:p w14:paraId="69A50438" w14:textId="77777777" w:rsidR="0010467F" w:rsidRDefault="00000000">
            <w:pPr>
              <w:ind w:left="1" w:firstLine="320"/>
            </w:pPr>
            <w:r>
              <w:rPr>
                <w:rFonts w:ascii="標楷體" w:eastAsia="標楷體" w:hAnsi="標楷體"/>
                <w:sz w:val="32"/>
                <w:szCs w:val="32"/>
              </w:rPr>
              <w:t>二、教學人員學經歷證明文件影本</w:t>
            </w:r>
          </w:p>
          <w:p w14:paraId="7A9FB51A" w14:textId="77777777" w:rsidR="0010467F" w:rsidRDefault="00000000">
            <w:pPr>
              <w:ind w:left="1" w:firstLine="32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三、教學環境之照片</w:t>
            </w:r>
          </w:p>
          <w:p w14:paraId="5BF3A1B3" w14:textId="77777777" w:rsidR="0010467F" w:rsidRDefault="00000000">
            <w:pPr>
              <w:ind w:left="1" w:firstLine="32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四、學生戶口名簿影本或戶籍謄本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F4897" w14:textId="77777777" w:rsidR="0010467F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8</w:t>
            </w:r>
          </w:p>
        </w:tc>
      </w:tr>
    </w:tbl>
    <w:p w14:paraId="338CE95A" w14:textId="77777777" w:rsidR="0010467F" w:rsidRDefault="00000000">
      <w:pPr>
        <w:tabs>
          <w:tab w:val="left" w:pos="294"/>
        </w:tabs>
        <w:snapToGrid w:val="0"/>
        <w:spacing w:before="182"/>
        <w:ind w:left="969" w:hanging="969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（頁碼請自行調整)</w:t>
      </w:r>
    </w:p>
    <w:p w14:paraId="3FE0F012" w14:textId="77777777" w:rsidR="0010467F" w:rsidRDefault="0010467F">
      <w:pPr>
        <w:tabs>
          <w:tab w:val="left" w:pos="294"/>
        </w:tabs>
        <w:snapToGrid w:val="0"/>
        <w:spacing w:before="182"/>
        <w:ind w:left="969" w:hanging="969"/>
        <w:jc w:val="right"/>
        <w:rPr>
          <w:rFonts w:ascii="標楷體" w:eastAsia="標楷體" w:hAnsi="標楷體"/>
          <w:sz w:val="28"/>
          <w:szCs w:val="28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2552"/>
        <w:gridCol w:w="661"/>
        <w:gridCol w:w="662"/>
        <w:gridCol w:w="661"/>
        <w:gridCol w:w="662"/>
        <w:gridCol w:w="661"/>
        <w:gridCol w:w="662"/>
      </w:tblGrid>
      <w:tr w:rsidR="0010467F" w14:paraId="63B51116" w14:textId="77777777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BC3B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FE72C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日期</w:t>
            </w:r>
          </w:p>
        </w:tc>
        <w:tc>
          <w:tcPr>
            <w:tcW w:w="3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643E41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/>
              </w:rPr>
              <w:t>高中階段年級</w:t>
            </w:r>
          </w:p>
        </w:tc>
      </w:tr>
      <w:tr w:rsidR="0010467F" w14:paraId="300878AC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D7227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115</w:t>
            </w:r>
            <w:r>
              <w:rPr>
                <w:rFonts w:ascii="標楷體" w:eastAsia="標楷體" w:hAnsi="標楷體" w:cs="Calibri"/>
                <w:color w:val="000000"/>
              </w:rPr>
              <w:t>學年度第1學期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110FD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115.8.1 至 116.1.31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5BD68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一上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E03697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一下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B29B3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二上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9BB8FA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二下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43FE3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三上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E3C4FB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三下</w:t>
            </w:r>
          </w:p>
        </w:tc>
      </w:tr>
      <w:tr w:rsidR="0010467F" w14:paraId="1AAEA722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A2DC2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115</w:t>
            </w:r>
            <w:r>
              <w:rPr>
                <w:rFonts w:ascii="標楷體" w:eastAsia="標楷體" w:hAnsi="標楷體" w:cs="Calibri"/>
                <w:color w:val="000000"/>
              </w:rPr>
              <w:t>學年度第2學期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4C0F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116.2.1 至 116.7.31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94BA76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一下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C200A1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二上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F106E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二下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63409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三上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472292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三下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62B0F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</w:tr>
      <w:tr w:rsidR="0010467F" w14:paraId="7BEA57F0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E7E2C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116</w:t>
            </w:r>
            <w:r>
              <w:rPr>
                <w:rFonts w:ascii="標楷體" w:eastAsia="標楷體" w:hAnsi="標楷體" w:cs="Calibri"/>
                <w:color w:val="000000"/>
              </w:rPr>
              <w:t>學年度第1學期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B2804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116.8.1 至 117.1.31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4AE69D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二上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DE19C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二下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450FF0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三上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1441A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三下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1E7216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0B8B42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</w:tr>
      <w:tr w:rsidR="0010467F" w14:paraId="0A61C513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C80C8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116</w:t>
            </w:r>
            <w:r>
              <w:rPr>
                <w:rFonts w:ascii="標楷體" w:eastAsia="標楷體" w:hAnsi="標楷體" w:cs="Calibri"/>
                <w:color w:val="000000"/>
              </w:rPr>
              <w:t>學年度第2學期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55664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117.2.1 至 117.7.31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701D15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二下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8980F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三上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8E1A5D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三下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96545B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EE71F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575B6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</w:tr>
      <w:tr w:rsidR="0010467F" w14:paraId="06229775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22A6A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117</w:t>
            </w:r>
            <w:r>
              <w:rPr>
                <w:rFonts w:ascii="標楷體" w:eastAsia="標楷體" w:hAnsi="標楷體" w:cs="Calibri"/>
                <w:color w:val="000000"/>
              </w:rPr>
              <w:t>學年度第1學期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20D69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117.8.1 至 118.1.31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93403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三上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D19C6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三下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A2B419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E3DD99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93177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AB77E0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</w:tr>
      <w:tr w:rsidR="0010467F" w14:paraId="7C990EC7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91720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117</w:t>
            </w:r>
            <w:r>
              <w:rPr>
                <w:rFonts w:ascii="標楷體" w:eastAsia="標楷體" w:hAnsi="標楷體" w:cs="Calibri"/>
                <w:color w:val="000000"/>
              </w:rPr>
              <w:t>學年度第2學期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92C98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118.2.1 至 118.7.31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50BABC" w14:textId="77777777" w:rsidR="0010467F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三下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866FD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39D3A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237F14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F0745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56B636" w14:textId="77777777" w:rsidR="0010467F" w:rsidRDefault="0010467F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</w:p>
        </w:tc>
      </w:tr>
    </w:tbl>
    <w:p w14:paraId="16D8EE58" w14:textId="77777777" w:rsidR="0010467F" w:rsidRDefault="00000000">
      <w:pPr>
        <w:tabs>
          <w:tab w:val="left" w:pos="294"/>
        </w:tabs>
        <w:snapToGrid w:val="0"/>
        <w:spacing w:before="182"/>
        <w:ind w:left="969" w:hanging="969"/>
      </w:pPr>
      <w:r>
        <w:rPr>
          <w:rFonts w:ascii="標楷體" w:eastAsia="標楷體" w:hAnsi="標楷體"/>
          <w:sz w:val="28"/>
          <w:szCs w:val="22"/>
        </w:rPr>
        <w:t>參考：實驗教育執行期程與日期</w:t>
      </w:r>
      <w:r>
        <w:rPr>
          <w:rFonts w:ascii="標楷體" w:eastAsia="標楷體" w:hAnsi="標楷體"/>
          <w:sz w:val="20"/>
        </w:rPr>
        <w:t>(實驗教育期程應配合學校學期時間)</w:t>
      </w:r>
      <w:r>
        <w:rPr>
          <w:rFonts w:ascii="標楷體" w:eastAsia="標楷體" w:hAnsi="標楷體"/>
          <w:sz w:val="32"/>
        </w:rPr>
        <w:t>：</w:t>
      </w:r>
    </w:p>
    <w:p w14:paraId="1B3C57CC" w14:textId="77777777" w:rsidR="0010467F" w:rsidRDefault="00000000">
      <w:pPr>
        <w:pageBreakBefore/>
        <w:numPr>
          <w:ilvl w:val="0"/>
          <w:numId w:val="1"/>
        </w:numPr>
        <w:snapToGrid w:val="0"/>
        <w:spacing w:after="182"/>
        <w:ind w:left="964" w:hanging="482"/>
        <w:jc w:val="center"/>
      </w:pPr>
      <w:r>
        <w:rPr>
          <w:rFonts w:ascii="標楷體" w:eastAsia="標楷體" w:hAnsi="標楷體"/>
          <w:b/>
          <w:sz w:val="52"/>
          <w:szCs w:val="52"/>
        </w:rPr>
        <w:lastRenderedPageBreak/>
        <w:t>實驗教育目的及方式</w:t>
      </w:r>
    </w:p>
    <w:tbl>
      <w:tblPr>
        <w:tblW w:w="9468" w:type="dxa"/>
        <w:tblInd w:w="4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8"/>
      </w:tblGrid>
      <w:tr w:rsidR="0010467F" w14:paraId="4240D7CA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0FEEE" w14:textId="77777777" w:rsidR="0010467F" w:rsidRDefault="00000000">
            <w:r>
              <w:rPr>
                <w:rFonts w:ascii="標楷體" w:eastAsia="標楷體" w:hAnsi="標楷體"/>
                <w:b/>
                <w:sz w:val="28"/>
                <w:szCs w:val="28"/>
              </w:rPr>
              <w:t>一、目的（請說明為什麼想要申請非學校型態實驗教育）</w:t>
            </w:r>
          </w:p>
        </w:tc>
      </w:tr>
      <w:tr w:rsidR="0010467F" w14:paraId="1FBE7D99" w14:textId="77777777">
        <w:tblPrEx>
          <w:tblCellMar>
            <w:top w:w="0" w:type="dxa"/>
            <w:bottom w:w="0" w:type="dxa"/>
          </w:tblCellMar>
        </w:tblPrEx>
        <w:trPr>
          <w:trHeight w:val="3302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32671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2A069086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58E3257E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1D22312F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43C5ACD1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1183B87A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0548DF0A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57A13762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5ED67FA5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65EBBCFF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</w:tr>
      <w:tr w:rsidR="0010467F" w14:paraId="132A0E57" w14:textId="77777777">
        <w:tblPrEx>
          <w:tblCellMar>
            <w:top w:w="0" w:type="dxa"/>
            <w:bottom w:w="0" w:type="dxa"/>
          </w:tblCellMar>
        </w:tblPrEx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50CD4" w14:textId="77777777" w:rsidR="0010467F" w:rsidRDefault="00000000">
            <w:r>
              <w:rPr>
                <w:rFonts w:ascii="標楷體" w:eastAsia="標楷體" w:hAnsi="標楷體"/>
                <w:b/>
                <w:sz w:val="28"/>
                <w:szCs w:val="28"/>
              </w:rPr>
              <w:t>二、教育方式（請簡要說明用什麼方法來達到所述的目的）</w:t>
            </w:r>
          </w:p>
        </w:tc>
      </w:tr>
      <w:tr w:rsidR="0010467F" w14:paraId="41CA3C7E" w14:textId="77777777">
        <w:tblPrEx>
          <w:tblCellMar>
            <w:top w:w="0" w:type="dxa"/>
            <w:bottom w:w="0" w:type="dxa"/>
          </w:tblCellMar>
        </w:tblPrEx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4D39B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4FE6BD65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61FCAE98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35C2F46E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1327F96E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7F989FCA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1D36F661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6096B397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10748538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61277542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</w:tr>
    </w:tbl>
    <w:p w14:paraId="067F8D9C" w14:textId="77777777" w:rsidR="0010467F" w:rsidRDefault="00000000">
      <w:pPr>
        <w:pageBreakBefore/>
        <w:numPr>
          <w:ilvl w:val="0"/>
          <w:numId w:val="1"/>
        </w:numPr>
        <w:snapToGrid w:val="0"/>
        <w:spacing w:after="182"/>
        <w:ind w:left="964" w:hanging="482"/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lastRenderedPageBreak/>
        <w:t>學生現況描述</w:t>
      </w:r>
    </w:p>
    <w:p w14:paraId="6668595C" w14:textId="77777777" w:rsidR="0010467F" w:rsidRDefault="00000000">
      <w:pPr>
        <w:ind w:left="1799" w:hanging="1799"/>
        <w:jc w:val="center"/>
      </w:pPr>
      <w:r>
        <w:rPr>
          <w:rFonts w:ascii="標楷體" w:eastAsia="標楷體" w:hAnsi="標楷體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1868CF" wp14:editId="5579A5C3">
                <wp:simplePos x="0" y="0"/>
                <wp:positionH relativeFrom="column">
                  <wp:posOffset>1257300</wp:posOffset>
                </wp:positionH>
                <wp:positionV relativeFrom="paragraph">
                  <wp:posOffset>342900</wp:posOffset>
                </wp:positionV>
                <wp:extent cx="3886200" cy="2286000"/>
                <wp:effectExtent l="19050" t="19050" r="38100" b="38100"/>
                <wp:wrapNone/>
                <wp:docPr id="1494137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ap="flat">
                          <a:solidFill>
                            <a:srgbClr val="000000"/>
                          </a:solidFill>
                          <a:custDash>
                            <a:ds d="800000" sp="100000"/>
                            <a:ds d="100000" sp="100000"/>
                          </a:custDash>
                          <a:miter/>
                        </a:ln>
                      </wps:spPr>
                      <wps:txbx>
                        <w:txbxContent>
                          <w:p w14:paraId="18B6F5E6" w14:textId="77777777" w:rsidR="0010467F" w:rsidRDefault="0010467F">
                            <w:pPr>
                              <w:jc w:val="center"/>
                            </w:pPr>
                          </w:p>
                          <w:p w14:paraId="3E04479B" w14:textId="77777777" w:rsidR="0010467F" w:rsidRDefault="0010467F">
                            <w:pPr>
                              <w:jc w:val="center"/>
                            </w:pPr>
                          </w:p>
                          <w:p w14:paraId="453BD0FC" w14:textId="77777777" w:rsidR="0010467F" w:rsidRDefault="0010467F">
                            <w:pPr>
                              <w:jc w:val="center"/>
                            </w:pPr>
                          </w:p>
                          <w:p w14:paraId="22CD3EEC" w14:textId="77777777" w:rsidR="0010467F" w:rsidRDefault="0010467F">
                            <w:pPr>
                              <w:jc w:val="center"/>
                            </w:pPr>
                          </w:p>
                          <w:p w14:paraId="36F3A260" w14:textId="77777777" w:rsidR="0010467F" w:rsidRDefault="00000000">
                            <w:pPr>
                              <w:jc w:val="center"/>
                            </w:pPr>
                            <w:r>
                              <w:t>請黏貼孩子之生活照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868CF" id="Rectangle 76" o:spid="_x0000_s1026" style="position:absolute;left:0;text-align:left;margin-left:99pt;margin-top:27pt;width:306pt;height:180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" strokeweight="4.5pt">
                <v:textbox>
                  <w:txbxContent>
                    <w:p w14:paraId="18B6F5E6" w14:textId="77777777" w:rsidR="0010467F" w:rsidRDefault="0010467F">
                      <w:pPr>
                        <w:jc w:val="center"/>
                      </w:pPr>
                    </w:p>
                    <w:p w14:paraId="3E04479B" w14:textId="77777777" w:rsidR="0010467F" w:rsidRDefault="0010467F">
                      <w:pPr>
                        <w:jc w:val="center"/>
                      </w:pPr>
                    </w:p>
                    <w:p w14:paraId="453BD0FC" w14:textId="77777777" w:rsidR="0010467F" w:rsidRDefault="0010467F">
                      <w:pPr>
                        <w:jc w:val="center"/>
                      </w:pPr>
                    </w:p>
                    <w:p w14:paraId="22CD3EEC" w14:textId="77777777" w:rsidR="0010467F" w:rsidRDefault="0010467F">
                      <w:pPr>
                        <w:jc w:val="center"/>
                      </w:pPr>
                    </w:p>
                    <w:p w14:paraId="36F3A260" w14:textId="77777777" w:rsidR="0010467F" w:rsidRDefault="00000000">
                      <w:pPr>
                        <w:jc w:val="center"/>
                      </w:pPr>
                      <w:r>
                        <w:t>請黏貼孩子之生活照</w:t>
                      </w:r>
                    </w:p>
                  </w:txbxContent>
                </v:textbox>
              </v:rect>
            </w:pict>
          </mc:Fallback>
        </mc:AlternateContent>
      </w:r>
    </w:p>
    <w:p w14:paraId="4C390765" w14:textId="77777777" w:rsidR="0010467F" w:rsidRDefault="0010467F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42DD99E3" w14:textId="77777777" w:rsidR="0010467F" w:rsidRDefault="0010467F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4A657E65" w14:textId="77777777" w:rsidR="0010467F" w:rsidRDefault="0010467F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32AEB5DE" w14:textId="77777777" w:rsidR="0010467F" w:rsidRDefault="0010467F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7383E2EE" w14:textId="77777777" w:rsidR="0010467F" w:rsidRDefault="0010467F">
      <w:pPr>
        <w:ind w:left="1799" w:hanging="1799"/>
        <w:rPr>
          <w:rFonts w:ascii="標楷體" w:eastAsia="標楷體" w:hAnsi="標楷體"/>
          <w:sz w:val="52"/>
          <w:szCs w:val="52"/>
        </w:rPr>
      </w:pPr>
    </w:p>
    <w:p w14:paraId="25A5CA23" w14:textId="77777777" w:rsidR="0010467F" w:rsidRDefault="00000000">
      <w:pPr>
        <w:ind w:left="970" w:hanging="97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具體描述：</w:t>
      </w:r>
    </w:p>
    <w:tbl>
      <w:tblPr>
        <w:tblW w:w="9800" w:type="dxa"/>
        <w:tblInd w:w="1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10467F" w14:paraId="4CE7AD6C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855FD" w14:textId="77777777" w:rsidR="0010467F" w:rsidRDefault="00000000">
            <w:pPr>
              <w:ind w:left="830" w:hanging="8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一、個性描述：</w:t>
            </w:r>
          </w:p>
          <w:p w14:paraId="4617AA5E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14EFC1BA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</w:tr>
      <w:tr w:rsidR="0010467F" w14:paraId="60D82A52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F28E" w14:textId="77777777" w:rsidR="0010467F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二、平時興趣：</w:t>
            </w:r>
          </w:p>
          <w:p w14:paraId="460A281F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0EB214E4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</w:tr>
      <w:tr w:rsidR="0010467F" w14:paraId="2C8FB6DD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C6E2B" w14:textId="77777777" w:rsidR="0010467F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三、健康狀況：</w:t>
            </w:r>
          </w:p>
          <w:p w14:paraId="267B546B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64625CD1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</w:tr>
      <w:tr w:rsidR="0010467F" w14:paraId="40DC33D9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6F635" w14:textId="77777777" w:rsidR="0010467F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四、學習態度：</w:t>
            </w:r>
          </w:p>
          <w:p w14:paraId="29001264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02CE5695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</w:tr>
      <w:tr w:rsidR="0010467F" w14:paraId="58941939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DDBA2" w14:textId="77777777" w:rsidR="0010467F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五、家庭成員：</w:t>
            </w:r>
          </w:p>
          <w:p w14:paraId="409FB17D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4968E7DE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</w:tr>
      <w:tr w:rsidR="0010467F" w14:paraId="1712043E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876EC" w14:textId="77777777" w:rsidR="0010467F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六、人際互動：</w:t>
            </w:r>
          </w:p>
          <w:p w14:paraId="2817260F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1B1BDDA0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</w:tr>
      <w:tr w:rsidR="0010467F" w14:paraId="76CFB594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96C15" w14:textId="77777777" w:rsidR="0010467F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七、特殊表現：</w:t>
            </w:r>
          </w:p>
          <w:p w14:paraId="1AF425E4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235E6183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</w:tr>
      <w:tr w:rsidR="0010467F" w14:paraId="4BFE2A7B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5EA8D" w14:textId="77777777" w:rsidR="0010467F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八、其他方面：</w:t>
            </w:r>
          </w:p>
          <w:p w14:paraId="5BB3D965" w14:textId="77777777" w:rsidR="0010467F" w:rsidRDefault="0010467F">
            <w:pPr>
              <w:rPr>
                <w:rFonts w:ascii="標楷體" w:eastAsia="標楷體" w:hAnsi="標楷體"/>
              </w:rPr>
            </w:pPr>
          </w:p>
          <w:p w14:paraId="1DA7DE0C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</w:tr>
    </w:tbl>
    <w:p w14:paraId="70B08C65" w14:textId="77777777" w:rsidR="0010467F" w:rsidRDefault="00000000">
      <w:pPr>
        <w:pageBreakBefore/>
        <w:numPr>
          <w:ilvl w:val="0"/>
          <w:numId w:val="1"/>
        </w:numPr>
        <w:tabs>
          <w:tab w:val="left" w:pos="294"/>
        </w:tabs>
        <w:snapToGrid w:val="0"/>
        <w:ind w:left="964" w:hanging="482"/>
        <w:jc w:val="center"/>
      </w:pPr>
      <w:r>
        <w:rPr>
          <w:rFonts w:ascii="標楷體" w:eastAsia="標楷體" w:hAnsi="標楷體"/>
          <w:b/>
          <w:sz w:val="52"/>
          <w:szCs w:val="52"/>
        </w:rPr>
        <w:lastRenderedPageBreak/>
        <w:t>課程內容</w:t>
      </w:r>
      <w:r>
        <w:rPr>
          <w:rFonts w:ascii="標楷體" w:eastAsia="標楷體" w:hAnsi="標楷體"/>
          <w:b/>
        </w:rPr>
        <w:t>（含學習科目、教材、教法、師資、評量方式）</w:t>
      </w:r>
    </w:p>
    <w:p w14:paraId="4006E51E" w14:textId="77777777" w:rsidR="0010467F" w:rsidRDefault="00000000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10" w:color="000000"/>
        </w:pBdr>
        <w:tabs>
          <w:tab w:val="left" w:pos="294"/>
        </w:tabs>
        <w:snapToGrid w:val="0"/>
        <w:ind w:left="830" w:hanging="83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1.師資應由實質具有與教學內容相關專長者擔任，需於附件檢附教學人員學歷、經歷證明。</w:t>
      </w:r>
    </w:p>
    <w:p w14:paraId="6390956D" w14:textId="77777777" w:rsidR="0010467F" w:rsidRDefault="00000000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10" w:color="000000"/>
        </w:pBdr>
        <w:tabs>
          <w:tab w:val="left" w:pos="294"/>
        </w:tabs>
        <w:snapToGrid w:val="0"/>
        <w:ind w:left="830" w:hanging="830"/>
      </w:pPr>
      <w:r>
        <w:rPr>
          <w:rFonts w:ascii="標楷體" w:eastAsia="標楷體" w:hAnsi="標楷體"/>
        </w:rPr>
        <w:t>2.</w:t>
      </w:r>
      <w:r>
        <w:rPr>
          <w:rFonts w:ascii="標楷體" w:eastAsia="標楷體" w:hAnsi="標楷體"/>
          <w:color w:val="000000"/>
        </w:rPr>
        <w:t>學習科目</w:t>
      </w:r>
      <w:r>
        <w:rPr>
          <w:rFonts w:ascii="標楷體" w:eastAsia="標楷體" w:hAnsi="標楷體"/>
        </w:rPr>
        <w:t>需與</w:t>
      </w:r>
      <w:r>
        <w:rPr>
          <w:rFonts w:ascii="標楷體" w:eastAsia="標楷體" w:hAnsi="標楷體"/>
          <w:color w:val="FF0000"/>
        </w:rPr>
        <w:t>【肆、學習日課程表】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  <w:color w:val="FF0000"/>
        </w:rPr>
        <w:t>【伍、預計學習進度表】</w:t>
      </w:r>
      <w:r>
        <w:rPr>
          <w:rFonts w:ascii="標楷體" w:eastAsia="標楷體" w:hAnsi="標楷體"/>
        </w:rPr>
        <w:t>之內容相對應。</w:t>
      </w:r>
    </w:p>
    <w:p w14:paraId="3CC15528" w14:textId="77777777" w:rsidR="0010467F" w:rsidRDefault="00000000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10" w:color="000000"/>
        </w:pBdr>
        <w:snapToGrid w:val="0"/>
        <w:ind w:left="283" w:hanging="283"/>
      </w:pPr>
      <w:r>
        <w:rPr>
          <w:rFonts w:ascii="標楷體" w:eastAsia="標楷體" w:hAnsi="標楷體"/>
        </w:rPr>
        <w:t>3.</w:t>
      </w:r>
      <w:r>
        <w:rPr>
          <w:rFonts w:ascii="標楷體" w:eastAsia="標楷體" w:hAnsi="標楷體"/>
          <w:color w:val="000000"/>
        </w:rPr>
        <w:t>擬與學校合作者，學校</w:t>
      </w:r>
      <w:r>
        <w:rPr>
          <w:rFonts w:ascii="標楷體" w:eastAsia="標楷體" w:hAnsi="標楷體"/>
          <w:b/>
          <w:color w:val="000000"/>
        </w:rPr>
        <w:t>合作計畫中</w:t>
      </w:r>
      <w:r>
        <w:rPr>
          <w:rFonts w:ascii="標楷體" w:eastAsia="標楷體" w:hAnsi="標楷體"/>
          <w:color w:val="000000"/>
        </w:rPr>
        <w:t>【貳、課程與教學之實施】、【肆、師資】科目與師資須與本表一致。</w:t>
      </w:r>
    </w:p>
    <w:p w14:paraId="5FECC236" w14:textId="77777777" w:rsidR="0010467F" w:rsidRDefault="00000000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10" w:color="000000"/>
        </w:pBdr>
        <w:snapToGrid w:val="0"/>
        <w:ind w:left="283" w:hanging="283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4.擬與學校合作者，須依課程綱要規定(可參考班級課表的科目)來安排課程，請事先向學校諮詢了解學校的合作模式，以符合畢業條件。</w:t>
      </w:r>
    </w:p>
    <w:p w14:paraId="18E373ED" w14:textId="77777777" w:rsidR="0010467F" w:rsidRDefault="00000000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10" w:color="000000"/>
        </w:pBdr>
        <w:snapToGrid w:val="0"/>
        <w:ind w:left="283" w:hanging="283"/>
      </w:pPr>
      <w:r>
        <w:rPr>
          <w:rFonts w:ascii="標楷體" w:eastAsia="標楷體" w:hAnsi="標楷體"/>
          <w:color w:val="000000"/>
        </w:rPr>
        <w:t>5.申請類型分為普通型高中或技術型高中，若為技術型高中(職業類科)須符合課綱職群科別名稱及參考專業科目名稱，請依實驗教育計劃的課程內容規劃自行界定。</w:t>
      </w:r>
    </w:p>
    <w:p w14:paraId="68E30A8F" w14:textId="77777777" w:rsidR="0010467F" w:rsidRDefault="00000000">
      <w:pPr>
        <w:spacing w:before="365" w:after="1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*申請類型：□普通型高中    □技術型高中________科(須符合技高專業群科名稱)</w:t>
      </w:r>
    </w:p>
    <w:tbl>
      <w:tblPr>
        <w:tblW w:w="1065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9"/>
        <w:gridCol w:w="2267"/>
        <w:gridCol w:w="2269"/>
        <w:gridCol w:w="1784"/>
        <w:gridCol w:w="2610"/>
      </w:tblGrid>
      <w:tr w:rsidR="0010467F" w14:paraId="5B9F311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90A61" w14:textId="77777777" w:rsidR="0010467F" w:rsidRDefault="0000000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　　項目</w:t>
            </w:r>
          </w:p>
          <w:p w14:paraId="00B023CD" w14:textId="77777777" w:rsidR="0010467F" w:rsidRDefault="0000000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學習科目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A2CEB" w14:textId="77777777" w:rsidR="0010467F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教材取材內容或使用版本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9E4C1" w14:textId="77777777" w:rsidR="0010467F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教法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973A0" w14:textId="77777777" w:rsidR="0010467F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師資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59559" w14:textId="77777777" w:rsidR="0010467F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學習評量方式</w:t>
            </w:r>
          </w:p>
        </w:tc>
      </w:tr>
      <w:tr w:rsidR="0010467F" w14:paraId="0580737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B8E03" w14:textId="77777777" w:rsidR="0010467F" w:rsidRDefault="00000000">
            <w:pPr>
              <w:snapToGrid w:val="0"/>
              <w:spacing w:before="182" w:after="182"/>
              <w:jc w:val="center"/>
            </w:pPr>
            <w:r>
              <w:rPr>
                <w:rFonts w:ascii="標楷體" w:eastAsia="標楷體" w:hAnsi="標楷體"/>
                <w:color w:val="ADADAD"/>
              </w:rPr>
              <w:t>例：數學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3BB37" w14:textId="77777777" w:rsidR="0010467F" w:rsidRDefault="00000000">
            <w:pPr>
              <w:snapToGrid w:val="0"/>
              <w:spacing w:before="182" w:after="182"/>
              <w:jc w:val="both"/>
            </w:pPr>
            <w:r>
              <w:rPr>
                <w:rFonts w:ascii="標楷體" w:eastAsia="標楷體" w:hAnsi="標楷體"/>
                <w:color w:val="ADADAD"/>
              </w:rPr>
              <w:t>○○平台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21AAE" w14:textId="77777777" w:rsidR="0010467F" w:rsidRDefault="00000000">
            <w:pPr>
              <w:snapToGrid w:val="0"/>
              <w:spacing w:before="182" w:after="182"/>
              <w:jc w:val="both"/>
            </w:pPr>
            <w:r>
              <w:rPr>
                <w:rFonts w:ascii="標楷體" w:eastAsia="標楷體" w:hAnsi="標楷體"/>
                <w:color w:val="ADADAD"/>
              </w:rPr>
              <w:t>觀看影片、統整筆紀、自修評量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635B0" w14:textId="77777777" w:rsidR="0010467F" w:rsidRDefault="00000000">
            <w:pPr>
              <w:snapToGrid w:val="0"/>
              <w:spacing w:before="182" w:after="182"/>
              <w:jc w:val="center"/>
            </w:pPr>
            <w:r>
              <w:rPr>
                <w:rFonts w:ascii="標楷體" w:eastAsia="標楷體" w:hAnsi="標楷體"/>
                <w:color w:val="ADADAD"/>
              </w:rPr>
              <w:t>○○○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68EC7" w14:textId="77777777" w:rsidR="0010467F" w:rsidRDefault="00000000">
            <w:pPr>
              <w:snapToGrid w:val="0"/>
              <w:spacing w:before="182" w:after="182"/>
              <w:jc w:val="both"/>
            </w:pPr>
            <w:r>
              <w:rPr>
                <w:rFonts w:ascii="標楷體" w:eastAsia="標楷體" w:hAnsi="標楷體"/>
                <w:color w:val="ADADAD"/>
              </w:rPr>
              <w:t>筆試、口試、發表、實作、作業、報告、參訪實踐或依合作計畫之評量方式。</w:t>
            </w:r>
          </w:p>
        </w:tc>
      </w:tr>
      <w:tr w:rsidR="0010467F" w14:paraId="027B461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94F01" w14:textId="77777777" w:rsidR="0010467F" w:rsidRDefault="0010467F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89F7F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BA594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DB75" w14:textId="77777777" w:rsidR="0010467F" w:rsidRDefault="0010467F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EF649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1622E4C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D4FC0" w14:textId="77777777" w:rsidR="0010467F" w:rsidRDefault="0010467F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95FB5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95CE6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DBB98" w14:textId="77777777" w:rsidR="0010467F" w:rsidRDefault="0010467F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A077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77538DC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051B5" w14:textId="77777777" w:rsidR="0010467F" w:rsidRDefault="0010467F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B604D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A31C1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39367" w14:textId="77777777" w:rsidR="0010467F" w:rsidRDefault="0010467F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AAB89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549AD50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39B95" w14:textId="77777777" w:rsidR="0010467F" w:rsidRDefault="0010467F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48043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98212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FF6EF" w14:textId="77777777" w:rsidR="0010467F" w:rsidRDefault="0010467F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0F52E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17E33F29" w14:textId="77777777">
        <w:tblPrEx>
          <w:tblCellMar>
            <w:top w:w="0" w:type="dxa"/>
            <w:bottom w:w="0" w:type="dxa"/>
          </w:tblCellMar>
        </w:tblPrEx>
        <w:trPr>
          <w:trHeight w:val="110"/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C50ED" w14:textId="77777777" w:rsidR="0010467F" w:rsidRDefault="0010467F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981F1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ADF54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67F1E" w14:textId="77777777" w:rsidR="0010467F" w:rsidRDefault="0010467F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7876E" w14:textId="77777777" w:rsidR="0010467F" w:rsidRDefault="0010467F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3FAC437" w14:textId="77777777" w:rsidR="0010467F" w:rsidRDefault="00000000">
      <w:pPr>
        <w:tabs>
          <w:tab w:val="left" w:pos="294"/>
        </w:tabs>
        <w:ind w:left="830" w:hanging="830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（若表格不足，請自行增列)</w:t>
      </w:r>
    </w:p>
    <w:p w14:paraId="46462DEC" w14:textId="77777777" w:rsidR="0010467F" w:rsidRDefault="00000000">
      <w:pPr>
        <w:pageBreakBefore/>
        <w:numPr>
          <w:ilvl w:val="0"/>
          <w:numId w:val="1"/>
        </w:numPr>
        <w:tabs>
          <w:tab w:val="left" w:pos="294"/>
        </w:tabs>
        <w:snapToGrid w:val="0"/>
        <w:ind w:left="964" w:hanging="482"/>
        <w:jc w:val="center"/>
      </w:pPr>
      <w:r>
        <w:rPr>
          <w:rFonts w:ascii="標楷體" w:eastAsia="標楷體" w:hAnsi="標楷體"/>
          <w:b/>
          <w:sz w:val="52"/>
          <w:szCs w:val="52"/>
        </w:rPr>
        <w:lastRenderedPageBreak/>
        <w:t>學習日課程表</w:t>
      </w:r>
    </w:p>
    <w:p w14:paraId="0D5C9C91" w14:textId="77777777" w:rsidR="0010467F" w:rsidRDefault="00000000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tabs>
          <w:tab w:val="left" w:pos="294"/>
        </w:tabs>
        <w:spacing w:after="365"/>
        <w:ind w:left="830" w:hanging="830"/>
        <w:jc w:val="center"/>
      </w:pPr>
      <w:r>
        <w:rPr>
          <w:rFonts w:ascii="標楷體" w:eastAsia="標楷體" w:hAnsi="標楷體"/>
        </w:rPr>
        <w:t>請依據</w:t>
      </w:r>
      <w:r>
        <w:rPr>
          <w:rFonts w:ascii="標楷體" w:eastAsia="標楷體" w:hAnsi="標楷體"/>
          <w:color w:val="FF0000"/>
        </w:rPr>
        <w:t>【參、課程內容】</w:t>
      </w:r>
      <w:r>
        <w:rPr>
          <w:rFonts w:ascii="標楷體" w:eastAsia="標楷體" w:hAnsi="標楷體"/>
        </w:rPr>
        <w:t>科目填寫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1"/>
        <w:gridCol w:w="1416"/>
        <w:gridCol w:w="1415"/>
        <w:gridCol w:w="1415"/>
        <w:gridCol w:w="1415"/>
        <w:gridCol w:w="1415"/>
        <w:gridCol w:w="1207"/>
      </w:tblGrid>
      <w:tr w:rsidR="0010467F" w14:paraId="73190084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F1462" w14:textId="77777777" w:rsidR="0010467F" w:rsidRDefault="00000000">
            <w:pPr>
              <w:tabs>
                <w:tab w:val="left" w:pos="294"/>
              </w:tabs>
              <w:spacing w:line="600" w:lineRule="exact"/>
              <w:ind w:firstLine="9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</w:t>
            </w:r>
          </w:p>
          <w:p w14:paraId="52EDC5CC" w14:textId="77777777" w:rsidR="0010467F" w:rsidRDefault="00000000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A06EB" w14:textId="77777777" w:rsidR="0010467F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星期一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816C1" w14:textId="77777777" w:rsidR="0010467F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星期二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D9221" w14:textId="77777777" w:rsidR="0010467F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星期三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BAF50" w14:textId="77777777" w:rsidR="0010467F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星期四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17A29" w14:textId="77777777" w:rsidR="0010467F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星期五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85887" w14:textId="77777777" w:rsidR="0010467F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</w:tr>
      <w:tr w:rsidR="0010467F" w14:paraId="13713213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5C11D" w14:textId="77777777" w:rsidR="0010467F" w:rsidRDefault="00000000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08:00-09:00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E4470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43A6E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25B37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20ADF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E833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3C88B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6FD46D44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AB181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8A151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17937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41630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3F5CC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95C17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EB50B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3B33797B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0B6B9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EBC22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457E3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A31D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6EEB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E0FFA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7C528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119D7978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83761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159F4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4DE0D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76E96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A76D6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DE3CF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93D9E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25DAE494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9A45E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397B1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F5093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2C0C3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9DCE0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B1D4C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FAEA0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09E1F312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FBAF0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36A5F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4888B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701A7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7569C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26A93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F6352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6D14666C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6A872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8EC04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31DAF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6A04F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0D975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3206B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F6437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48E6A25C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A3246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776C8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497D8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2145B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3CD90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1D35F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6B6FC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4E79555C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81D5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49D1F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C98CF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F2247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2D8E8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81153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D7D36" w14:textId="77777777" w:rsidR="0010467F" w:rsidRDefault="0010467F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FCC94F9" w14:textId="77777777" w:rsidR="0010467F" w:rsidRDefault="00000000">
      <w:pPr>
        <w:tabs>
          <w:tab w:val="left" w:pos="294"/>
        </w:tabs>
        <w:ind w:left="830" w:hanging="830"/>
        <w:jc w:val="right"/>
        <w:rPr>
          <w:rFonts w:ascii="標楷體" w:eastAsia="標楷體" w:hAnsi="標楷體"/>
        </w:rPr>
        <w:sectPr w:rsidR="0010467F">
          <w:pgSz w:w="11906" w:h="16838"/>
          <w:pgMar w:top="567" w:right="851" w:bottom="567" w:left="851" w:header="720" w:footer="720" w:gutter="0"/>
          <w:cols w:space="720"/>
          <w:docGrid w:type="lines" w:linePitch="365"/>
        </w:sectPr>
      </w:pPr>
      <w:r>
        <w:rPr>
          <w:rFonts w:ascii="標楷體" w:eastAsia="標楷體" w:hAnsi="標楷體"/>
        </w:rPr>
        <w:t>（若表格不足，請自行增列)</w:t>
      </w:r>
    </w:p>
    <w:p w14:paraId="067BD32D" w14:textId="77777777" w:rsidR="0010467F" w:rsidRDefault="00000000">
      <w:pPr>
        <w:numPr>
          <w:ilvl w:val="0"/>
          <w:numId w:val="1"/>
        </w:numPr>
        <w:spacing w:after="182" w:line="600" w:lineRule="exact"/>
        <w:ind w:left="964" w:hanging="482"/>
        <w:jc w:val="center"/>
      </w:pPr>
      <w:r>
        <w:rPr>
          <w:rFonts w:ascii="標楷體" w:eastAsia="標楷體" w:hAnsi="標楷體"/>
          <w:b/>
          <w:sz w:val="52"/>
          <w:szCs w:val="52"/>
        </w:rPr>
        <w:lastRenderedPageBreak/>
        <w:t>預計學習進度表【</w:t>
      </w:r>
      <w:r>
        <w:rPr>
          <w:rFonts w:ascii="標楷體" w:eastAsia="標楷體" w:hAnsi="標楷體"/>
          <w:sz w:val="52"/>
          <w:szCs w:val="52"/>
        </w:rPr>
        <w:t>○○○</w:t>
      </w:r>
      <w:r>
        <w:rPr>
          <w:rFonts w:ascii="標楷體" w:eastAsia="標楷體" w:hAnsi="標楷體"/>
          <w:b/>
          <w:sz w:val="52"/>
          <w:szCs w:val="52"/>
        </w:rPr>
        <w:t>學年度第</w:t>
      </w:r>
      <w:r>
        <w:rPr>
          <w:rFonts w:ascii="標楷體" w:eastAsia="標楷體" w:hAnsi="標楷體"/>
          <w:sz w:val="52"/>
          <w:szCs w:val="52"/>
        </w:rPr>
        <w:t>○</w:t>
      </w:r>
      <w:r>
        <w:rPr>
          <w:rFonts w:ascii="標楷體" w:eastAsia="標楷體" w:hAnsi="標楷體"/>
          <w:b/>
          <w:sz w:val="52"/>
          <w:szCs w:val="52"/>
        </w:rPr>
        <w:t>學期】</w:t>
      </w:r>
    </w:p>
    <w:p w14:paraId="57611A19" w14:textId="77777777" w:rsidR="0010467F" w:rsidRDefault="00000000">
      <w:pPr>
        <w:numPr>
          <w:ilvl w:val="0"/>
          <w:numId w:val="2"/>
        </w:num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napToGrid w:val="0"/>
      </w:pPr>
      <w:r>
        <w:rPr>
          <w:rFonts w:ascii="標楷體" w:eastAsia="標楷體" w:hAnsi="標楷體"/>
        </w:rPr>
        <w:t>科目請依據</w:t>
      </w:r>
      <w:r>
        <w:rPr>
          <w:rFonts w:ascii="標楷體" w:eastAsia="標楷體" w:hAnsi="標楷體"/>
          <w:color w:val="FF0000"/>
        </w:rPr>
        <w:t>【參、課程內容】</w:t>
      </w:r>
      <w:r>
        <w:rPr>
          <w:rFonts w:ascii="標楷體" w:eastAsia="標楷體" w:hAnsi="標楷體"/>
        </w:rPr>
        <w:t>科目填寫。</w:t>
      </w:r>
    </w:p>
    <w:p w14:paraId="43330620" w14:textId="77777777" w:rsidR="0010467F" w:rsidRDefault="00000000">
      <w:pPr>
        <w:numPr>
          <w:ilvl w:val="0"/>
          <w:numId w:val="2"/>
        </w:num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表格格式依個人計畫彈性調整，可以週、季、月方式呈現，請說明學習安排規劃，使審議委員了解進度安排至本計畫之可行性。</w:t>
      </w:r>
    </w:p>
    <w:p w14:paraId="177ED9B0" w14:textId="77777777" w:rsidR="0010467F" w:rsidRDefault="00000000">
      <w:pPr>
        <w:numPr>
          <w:ilvl w:val="0"/>
          <w:numId w:val="2"/>
        </w:num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napToGrid w:val="0"/>
        <w:spacing w:after="365"/>
        <w:ind w:left="357" w:hanging="357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欲申請2個學期實驗教育便須有2個學期的學習進度表，以此類推。</w:t>
      </w:r>
    </w:p>
    <w:tbl>
      <w:tblPr>
        <w:tblW w:w="1506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"/>
        <w:gridCol w:w="424"/>
        <w:gridCol w:w="849"/>
        <w:gridCol w:w="709"/>
        <w:gridCol w:w="1408"/>
        <w:gridCol w:w="1408"/>
        <w:gridCol w:w="1409"/>
        <w:gridCol w:w="1408"/>
        <w:gridCol w:w="1408"/>
        <w:gridCol w:w="1409"/>
        <w:gridCol w:w="1408"/>
        <w:gridCol w:w="1408"/>
        <w:gridCol w:w="1413"/>
      </w:tblGrid>
      <w:tr w:rsidR="0010467F" w14:paraId="1B93ABB0" w14:textId="77777777">
        <w:tblPrEx>
          <w:tblCellMar>
            <w:top w:w="0" w:type="dxa"/>
            <w:bottom w:w="0" w:type="dxa"/>
          </w:tblCellMar>
        </w:tblPrEx>
        <w:trPr>
          <w:cantSplit/>
          <w:trHeight w:val="299"/>
          <w:tblHeader/>
          <w:jc w:val="center"/>
        </w:trPr>
        <w:tc>
          <w:tcPr>
            <w:tcW w:w="40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71E32A" w14:textId="77777777" w:rsidR="0010467F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月份</w:t>
            </w:r>
          </w:p>
        </w:tc>
        <w:tc>
          <w:tcPr>
            <w:tcW w:w="42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4C53C" w14:textId="77777777" w:rsidR="0010467F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週次</w:t>
            </w:r>
          </w:p>
        </w:tc>
        <w:tc>
          <w:tcPr>
            <w:tcW w:w="84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AF55C1" w14:textId="77777777" w:rsidR="0010467F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日期</w:t>
            </w: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79A77A" w14:textId="77777777" w:rsidR="0010467F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備註</w:t>
            </w:r>
          </w:p>
        </w:tc>
        <w:tc>
          <w:tcPr>
            <w:tcW w:w="12679" w:type="dxa"/>
            <w:gridSpan w:val="9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1ACF69" w14:textId="77777777" w:rsidR="0010467F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各科教學進度</w:t>
            </w:r>
          </w:p>
        </w:tc>
      </w:tr>
      <w:tr w:rsidR="0010467F" w14:paraId="254F8FB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  <w:tblHeader/>
          <w:jc w:val="center"/>
        </w:trPr>
        <w:tc>
          <w:tcPr>
            <w:tcW w:w="407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2E4FCA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B7AB7D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A893E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AFD728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DDE5E1" w14:textId="77777777" w:rsidR="0010467F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核心課程</w:t>
            </w:r>
          </w:p>
        </w:tc>
        <w:tc>
          <w:tcPr>
            <w:tcW w:w="2817" w:type="dxa"/>
            <w:gridSpan w:val="2"/>
            <w:tcBorders>
              <w:top w:val="single" w:sz="6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8EC77" w14:textId="77777777" w:rsidR="0010467F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活動課程</w:t>
            </w:r>
          </w:p>
        </w:tc>
        <w:tc>
          <w:tcPr>
            <w:tcW w:w="4229" w:type="dxa"/>
            <w:gridSpan w:val="3"/>
            <w:tcBorders>
              <w:top w:val="single" w:sz="6" w:space="0" w:color="000000"/>
              <w:left w:val="single" w:sz="2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4514B" w14:textId="77777777" w:rsidR="0010467F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特色課程  </w:t>
            </w:r>
          </w:p>
        </w:tc>
      </w:tr>
      <w:tr w:rsidR="0010467F" w14:paraId="7F0BA10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  <w:tblHeader/>
          <w:jc w:val="center"/>
        </w:trPr>
        <w:tc>
          <w:tcPr>
            <w:tcW w:w="407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489DC4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D95CF2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CF6363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4C500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A66A89" w14:textId="77777777" w:rsidR="0010467F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（科目）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520C4C" w14:textId="77777777" w:rsidR="0010467F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（科目）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AE831E" w14:textId="77777777" w:rsidR="0010467F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E908FC" w14:textId="77777777" w:rsidR="0010467F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0AABC0" w14:textId="77777777" w:rsidR="0010467F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6BB67E" w14:textId="77777777" w:rsidR="0010467F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5067F" w14:textId="77777777" w:rsidR="0010467F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170063" w14:textId="77777777" w:rsidR="0010467F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76D665" w14:textId="77777777" w:rsidR="0010467F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</w:tr>
      <w:tr w:rsidR="0010467F" w14:paraId="4106A7E3" w14:textId="77777777">
        <w:tblPrEx>
          <w:tblCellMar>
            <w:top w:w="0" w:type="dxa"/>
            <w:bottom w:w="0" w:type="dxa"/>
          </w:tblCellMar>
        </w:tblPrEx>
        <w:trPr>
          <w:cantSplit/>
          <w:trHeight w:val="65"/>
          <w:jc w:val="center"/>
        </w:trPr>
        <w:tc>
          <w:tcPr>
            <w:tcW w:w="40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2E710C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8</w:t>
            </w: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3C6FB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55B22" w14:textId="77777777" w:rsidR="0010467F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08/01</w:t>
            </w:r>
          </w:p>
          <w:p w14:paraId="74E5F9EB" w14:textId="77777777" w:rsidR="0010467F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-</w:t>
            </w:r>
          </w:p>
          <w:p w14:paraId="35B1B305" w14:textId="77777777" w:rsidR="0010467F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08/02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2D8A06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1505C2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8ACDCC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0601A5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79FE6C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2222CB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9D8A02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C43468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1B7724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B64F22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0467F" w14:paraId="6DDA10E6" w14:textId="77777777">
        <w:tblPrEx>
          <w:tblCellMar>
            <w:top w:w="0" w:type="dxa"/>
            <w:bottom w:w="0" w:type="dxa"/>
          </w:tblCellMar>
        </w:tblPrEx>
        <w:trPr>
          <w:cantSplit/>
          <w:trHeight w:val="69"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6395D1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77516A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7B04DC" w14:textId="77777777" w:rsidR="0010467F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08/05</w:t>
            </w:r>
          </w:p>
          <w:p w14:paraId="28762BFD" w14:textId="77777777" w:rsidR="0010467F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-</w:t>
            </w:r>
          </w:p>
          <w:p w14:paraId="58825F00" w14:textId="77777777" w:rsidR="0010467F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08/09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8377E4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B2716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377F37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181D26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230F2C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09F90D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A46168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39AC04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892277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FC29BE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0467F" w14:paraId="67779C7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C72E34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47B66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3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3ED139" w14:textId="77777777" w:rsidR="0010467F" w:rsidRDefault="0010467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ED3107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7EB1A8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726B3F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893B56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B617DA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BDD639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CFFBE2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FEE943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479937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CD9FC9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0467F" w14:paraId="37750E5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BA4EC7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D286B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B48217" w14:textId="77777777" w:rsidR="0010467F" w:rsidRDefault="0010467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EF7183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E2A187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5BAA75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A7326E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467D68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45B148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AF0155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D2DC1E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533440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0874C9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0467F" w14:paraId="2A20BC5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B34EAF" w14:textId="77777777" w:rsidR="0010467F" w:rsidRDefault="001046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E62D2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5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81E490" w14:textId="77777777" w:rsidR="0010467F" w:rsidRDefault="0010467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2A2CB9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0288D4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47FBC4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92645F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216601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5317DD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C781E0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CE73AC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386CB7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AFA383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0467F" w14:paraId="5DEB772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E56690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9</w:t>
            </w: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C74CF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3A0284" w14:textId="77777777" w:rsidR="0010467F" w:rsidRDefault="0010467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7F4935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286C7D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D6E987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C9AC05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D91CB3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2ED3A0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795761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19C4D5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A0F9BD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99CA1D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0467F" w14:paraId="4B99EC8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46EAFC" w14:textId="77777777" w:rsidR="0010467F" w:rsidRDefault="0010467F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B19AE5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FF265" w14:textId="77777777" w:rsidR="0010467F" w:rsidRDefault="0010467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52F72A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E0E471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A8A941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71F329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8A4FD9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261D82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46F0B9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8DC3A5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9773FE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49DC6C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0467F" w14:paraId="06FA7AD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13FA51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76D841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3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5325EF" w14:textId="77777777" w:rsidR="0010467F" w:rsidRDefault="0010467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E30017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874A07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2FA697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16C39A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5ABA99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B53647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F0328F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D07FF4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C96B9C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3233D0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0467F" w14:paraId="7400D1C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487B5A" w14:textId="77777777" w:rsidR="0010467F" w:rsidRDefault="0010467F">
            <w:pPr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B10A54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6222A" w14:textId="77777777" w:rsidR="0010467F" w:rsidRDefault="0010467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B98370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F46C41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E9CA29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FD6AD9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F8ECA9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9BE377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721E6E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61F67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EF8A28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941545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0467F" w14:paraId="3576774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7BC336" w14:textId="77777777" w:rsidR="0010467F" w:rsidRDefault="0010467F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FCD040" w14:textId="77777777" w:rsidR="0010467F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5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CDF4BA" w14:textId="77777777" w:rsidR="0010467F" w:rsidRDefault="0010467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32565F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2822F9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D28798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A8A398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98BBBB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66FA02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91E8FB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A3BF3F" w14:textId="77777777" w:rsidR="0010467F" w:rsidRDefault="0010467F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ECBA76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BA3455" w14:textId="77777777" w:rsidR="0010467F" w:rsidRDefault="0010467F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1CCA7C78" w14:textId="77777777" w:rsidR="0010467F" w:rsidRDefault="00000000">
      <w:pPr>
        <w:spacing w:line="600" w:lineRule="exact"/>
        <w:ind w:left="841" w:hanging="841"/>
        <w:jc w:val="right"/>
        <w:sectPr w:rsidR="0010467F">
          <w:pgSz w:w="16838" w:h="11906" w:orient="landscape"/>
          <w:pgMar w:top="851" w:right="567" w:bottom="851" w:left="567" w:header="720" w:footer="720" w:gutter="0"/>
          <w:cols w:space="720"/>
          <w:docGrid w:type="linesAndChars" w:linePitch="377" w:charSpace="548"/>
        </w:sectPr>
      </w:pPr>
      <w:r>
        <w:rPr>
          <w:rFonts w:ascii="標楷體" w:eastAsia="標楷體" w:hAnsi="標楷體"/>
        </w:rPr>
        <w:t>（科目數及授課科目名稱內容可自行調整，倘表格不足，請自行增列。)</w:t>
      </w:r>
    </w:p>
    <w:p w14:paraId="1F15B860" w14:textId="77777777" w:rsidR="0010467F" w:rsidRDefault="00000000">
      <w:pPr>
        <w:numPr>
          <w:ilvl w:val="0"/>
          <w:numId w:val="1"/>
        </w:numPr>
        <w:tabs>
          <w:tab w:val="left" w:pos="-666"/>
        </w:tabs>
        <w:snapToGrid w:val="0"/>
        <w:spacing w:after="180"/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lastRenderedPageBreak/>
        <w:t>預定使用學校設施及設備項目</w:t>
      </w:r>
    </w:p>
    <w:p w14:paraId="1F4EF7DE" w14:textId="77777777" w:rsidR="0010467F" w:rsidRDefault="00000000">
      <w:pPr>
        <w:snapToGrid w:val="0"/>
        <w:spacing w:before="3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□不取得學籍，並不與學校合作</w:t>
      </w:r>
    </w:p>
    <w:p w14:paraId="3387D3F2" w14:textId="77777777" w:rsidR="0010467F" w:rsidRDefault="00000000">
      <w:pPr>
        <w:snapToGrid w:val="0"/>
        <w:spacing w:after="360"/>
      </w:pPr>
      <w:bookmarkStart w:id="0" w:name="_Hlk156567593"/>
      <w:r>
        <w:rPr>
          <w:rFonts w:ascii="標楷體" w:eastAsia="標楷體" w:hAnsi="標楷體"/>
          <w:color w:val="000000"/>
          <w:sz w:val="28"/>
          <w:szCs w:val="28"/>
        </w:rPr>
        <w:t>□</w:t>
      </w:r>
      <w:r>
        <w:rPr>
          <w:rFonts w:ascii="標楷體" w:eastAsia="標楷體" w:hAnsi="標楷體"/>
          <w:bCs/>
          <w:sz w:val="28"/>
          <w:szCs w:val="28"/>
        </w:rPr>
        <w:t>與學校合作</w:t>
      </w:r>
      <w:bookmarkEnd w:id="0"/>
      <w:r>
        <w:rPr>
          <w:rFonts w:ascii="標楷體" w:eastAsia="標楷體" w:hAnsi="標楷體"/>
          <w:bCs/>
          <w:sz w:val="28"/>
          <w:szCs w:val="28"/>
        </w:rPr>
        <w:t>，請予表格內填列</w:t>
      </w:r>
    </w:p>
    <w:p w14:paraId="7CDAABA6" w14:textId="77777777" w:rsidR="0010467F" w:rsidRDefault="00000000">
      <w:pPr>
        <w:snapToGrid w:val="0"/>
        <w:spacing w:before="120" w:after="18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一、學校設施</w:t>
      </w:r>
    </w:p>
    <w:tbl>
      <w:tblPr>
        <w:tblW w:w="97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10"/>
      </w:tblGrid>
      <w:tr w:rsidR="0010467F" w14:paraId="23B5F41D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7FD1B" w14:textId="77777777" w:rsidR="0010467F" w:rsidRDefault="00000000">
            <w:pPr>
              <w:spacing w:line="600" w:lineRule="exact"/>
            </w:pPr>
            <w:r>
              <w:rPr>
                <w:rFonts w:ascii="標楷體" w:eastAsia="標楷體" w:hAnsi="標楷體"/>
                <w:color w:val="7F7F7F"/>
                <w:sz w:val="28"/>
                <w:szCs w:val="28"/>
              </w:rPr>
              <w:t>例：電腦教室</w:t>
            </w:r>
          </w:p>
        </w:tc>
      </w:tr>
      <w:tr w:rsidR="0010467F" w14:paraId="66880C69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C764" w14:textId="77777777" w:rsidR="0010467F" w:rsidRDefault="0010467F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0467F" w14:paraId="1B17C2ED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1041F" w14:textId="77777777" w:rsidR="0010467F" w:rsidRDefault="0010467F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799DB145" w14:textId="77777777" w:rsidR="0010467F" w:rsidRDefault="00000000">
      <w:pPr>
        <w:snapToGrid w:val="0"/>
        <w:spacing w:after="360"/>
        <w:jc w:val="right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（若表格不足，請自行增列)</w:t>
      </w:r>
    </w:p>
    <w:p w14:paraId="31A6A698" w14:textId="77777777" w:rsidR="0010467F" w:rsidRDefault="00000000">
      <w:pPr>
        <w:snapToGrid w:val="0"/>
        <w:spacing w:after="180" w:line="6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二、學校設備項目(含軟、硬體)</w:t>
      </w:r>
    </w:p>
    <w:tbl>
      <w:tblPr>
        <w:tblW w:w="97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10"/>
      </w:tblGrid>
      <w:tr w:rsidR="0010467F" w14:paraId="1BFA0A67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D8E1" w14:textId="77777777" w:rsidR="0010467F" w:rsidRDefault="00000000">
            <w:pPr>
              <w:spacing w:line="600" w:lineRule="exact"/>
            </w:pPr>
            <w:r>
              <w:rPr>
                <w:rFonts w:ascii="標楷體" w:eastAsia="標楷體" w:hAnsi="標楷體"/>
                <w:color w:val="7F7F7F"/>
                <w:sz w:val="28"/>
                <w:szCs w:val="28"/>
              </w:rPr>
              <w:t>例：電腦設備</w:t>
            </w:r>
          </w:p>
        </w:tc>
      </w:tr>
      <w:tr w:rsidR="0010467F" w14:paraId="2CAAE2E0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DE303" w14:textId="77777777" w:rsidR="0010467F" w:rsidRDefault="0010467F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0467F" w14:paraId="36B9ED96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E7DB9" w14:textId="77777777" w:rsidR="0010467F" w:rsidRDefault="0010467F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15DC62FE" w14:textId="77777777" w:rsidR="0010467F" w:rsidRDefault="00000000">
      <w:pPr>
        <w:snapToGrid w:val="0"/>
        <w:jc w:val="right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（若表格不足，請自行增列)</w:t>
      </w:r>
    </w:p>
    <w:p w14:paraId="42CE7966" w14:textId="77777777" w:rsidR="0010467F" w:rsidRDefault="00000000">
      <w:pPr>
        <w:pageBreakBefore/>
        <w:snapToGrid w:val="0"/>
        <w:spacing w:after="180" w:line="600" w:lineRule="exact"/>
        <w:jc w:val="center"/>
      </w:pPr>
      <w:r>
        <w:rPr>
          <w:rFonts w:ascii="標楷體" w:eastAsia="標楷體" w:hAnsi="標楷體"/>
          <w:b/>
          <w:sz w:val="32"/>
          <w:szCs w:val="32"/>
        </w:rPr>
        <w:lastRenderedPageBreak/>
        <w:t>三、家長需求表</w:t>
      </w:r>
      <w:r>
        <w:rPr>
          <w:rFonts w:ascii="標楷體" w:eastAsia="標楷體" w:hAnsi="標楷體"/>
          <w:bCs/>
        </w:rPr>
        <w:t>（若表格不足，請自行增列)</w:t>
      </w:r>
    </w:p>
    <w:tbl>
      <w:tblPr>
        <w:tblW w:w="971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9"/>
        <w:gridCol w:w="7851"/>
      </w:tblGrid>
      <w:tr w:rsidR="0010467F" w14:paraId="63B2AB2B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1410B4" w14:textId="77777777" w:rsidR="0010467F" w:rsidRDefault="0000000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項目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18A47" w14:textId="77777777" w:rsidR="0010467F" w:rsidRDefault="0000000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1" w:name="_Hlk156470147"/>
            <w:r>
              <w:rPr>
                <w:rFonts w:ascii="標楷體" w:eastAsia="標楷體" w:hAnsi="標楷體"/>
                <w:sz w:val="28"/>
                <w:szCs w:val="28"/>
              </w:rPr>
              <w:t>需要設籍學校協助事項</w:t>
            </w:r>
            <w:bookmarkStart w:id="2" w:name="_Hlk156565080"/>
            <w:bookmarkEnd w:id="1"/>
            <w:r>
              <w:rPr>
                <w:rFonts w:ascii="標楷體" w:eastAsia="標楷體" w:hAnsi="標楷體"/>
                <w:sz w:val="28"/>
                <w:szCs w:val="28"/>
              </w:rPr>
              <w:t>(與學校合作者方需填寫)</w:t>
            </w:r>
            <w:bookmarkEnd w:id="2"/>
          </w:p>
        </w:tc>
      </w:tr>
      <w:tr w:rsidR="0010467F" w14:paraId="1BA0B6BA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D879B" w14:textId="77777777" w:rsidR="0010467F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學習評量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28303C" w14:textId="77777777" w:rsidR="0010467F" w:rsidRDefault="00000000">
            <w:pPr>
              <w:spacing w:line="0" w:lineRule="atLeast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/>
                <w:u w:val="single"/>
              </w:rPr>
              <w:t>(請學校針對實驗教育學生召開個案會議，並請家長、學生與授課老師協議妥適之課表及平時評量方式)</w:t>
            </w:r>
          </w:p>
          <w:p w14:paraId="7BCF28FD" w14:textId="77777777" w:rsidR="0010467F" w:rsidRDefault="00000000">
            <w:pPr>
              <w:ind w:left="108"/>
              <w:jc w:val="both"/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按期提供定期評量卷給家長。說明：</w:t>
            </w:r>
            <w:r>
              <w:rPr>
                <w:rFonts w:eastAsia="標楷體"/>
                <w:color w:val="000000"/>
              </w:rPr>
              <w:t>ˍˍˍˍˍ</w:t>
            </w:r>
          </w:p>
          <w:p w14:paraId="55645EC8" w14:textId="77777777" w:rsidR="0010467F" w:rsidRDefault="00000000">
            <w:pPr>
              <w:ind w:left="109" w:hanging="1"/>
              <w:jc w:val="both"/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學生返校參加定期評量。說明：</w:t>
            </w:r>
            <w:r>
              <w:rPr>
                <w:rFonts w:eastAsia="標楷體"/>
                <w:color w:val="000000"/>
              </w:rPr>
              <w:t>ˍˍˍˍˍ</w:t>
            </w:r>
          </w:p>
          <w:p w14:paraId="0694F5A7" w14:textId="77777777" w:rsidR="0010467F" w:rsidRDefault="00000000">
            <w:pPr>
              <w:jc w:val="both"/>
            </w:pPr>
            <w:r>
              <w:rPr>
                <w:rFonts w:ascii="標楷體" w:eastAsia="標楷體" w:hAnsi="標楷體"/>
                <w:color w:val="000000"/>
              </w:rPr>
              <w:t xml:space="preserve"> □其他：</w:t>
            </w:r>
          </w:p>
        </w:tc>
      </w:tr>
      <w:tr w:rsidR="0010467F" w14:paraId="2B6E4F83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EB3BD" w14:textId="77777777" w:rsidR="0010467F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課程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926661" w14:textId="77777777" w:rsidR="0010467F" w:rsidRDefault="0010467F">
            <w:pPr>
              <w:spacing w:line="0" w:lineRule="atLeast"/>
              <w:ind w:left="133" w:hanging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559CB627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D17E0" w14:textId="77777777" w:rsidR="0010467F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教材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B9CA8F" w14:textId="77777777" w:rsidR="0010467F" w:rsidRDefault="0010467F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70900E26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04C6B6" w14:textId="77777777" w:rsidR="0010467F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競賽及活動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483E6F" w14:textId="77777777" w:rsidR="0010467F" w:rsidRDefault="0010467F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5B03F69A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7BC23C" w14:textId="77777777" w:rsidR="0010467F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其他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D77081" w14:textId="77777777" w:rsidR="0010467F" w:rsidRDefault="00000000">
            <w:pPr>
              <w:spacing w:line="0" w:lineRule="atLeast"/>
              <w:jc w:val="both"/>
            </w:pPr>
            <w:r>
              <w:rPr>
                <w:rFonts w:ascii="標楷體" w:eastAsia="標楷體" w:hAnsi="標楷體"/>
              </w:rPr>
              <w:t>(可自行填寫補充其他需學校協助事項）</w:t>
            </w:r>
          </w:p>
        </w:tc>
      </w:tr>
    </w:tbl>
    <w:p w14:paraId="421867CF" w14:textId="77777777" w:rsidR="0010467F" w:rsidRDefault="00000000">
      <w:pPr>
        <w:spacing w:after="180" w:line="440" w:lineRule="exact"/>
        <w:ind w:left="282" w:hanging="28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□無需學校協助事項</w:t>
      </w:r>
    </w:p>
    <w:p w14:paraId="3D533F53" w14:textId="77777777" w:rsidR="0010467F" w:rsidRDefault="00000000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※依據「高級中等以下教育階段非學校型態實驗教育實施條例」第16條規定參與高級中等教育階段實驗教育之學生，擬同時取得高級中等學校學籍者，應依高級中等學校多元入學招生辦法之規定入學，並由其法定代理人就課程與教學之實施、成績之評量、校內活動之參與、學雜費之收取及其他有關實驗教育之事項，與該學校擬訂合作計畫，經學校報主管機關許可後進行合作。另未入學高級中等學校取得學籍者，得由其法定代理人就課程與教學之參與、成績之評量、校內活動之參加、費用收取及其他有關實驗教育之事項，與各類高級中等學校擬訂合作計畫，經學校報主管機關許可後進行合作。</w:t>
      </w:r>
    </w:p>
    <w:p w14:paraId="3DB125CC" w14:textId="77777777" w:rsidR="0010467F" w:rsidRDefault="00000000">
      <w:pPr>
        <w:spacing w:before="180" w:after="360"/>
      </w:pPr>
      <w:r>
        <w:rPr>
          <w:rFonts w:ascii="標楷體" w:eastAsia="標楷體" w:hAnsi="標楷體"/>
        </w:rPr>
        <w:t>※</w:t>
      </w:r>
      <w:r>
        <w:rPr>
          <w:rFonts w:ascii="標楷體" w:eastAsia="標楷體" w:hAnsi="標楷體"/>
          <w:bCs/>
          <w:color w:val="000000"/>
          <w:szCs w:val="22"/>
        </w:rPr>
        <w:t>高中修業期滿依「高級中等學校學生學習評量辦法」第27條或與學校之合作計畫所定評量方式評量；成績及格者，由設籍學校依高級中等教育法相關規定，發給畢業證書或修業證明書。</w:t>
      </w:r>
    </w:p>
    <w:p w14:paraId="5003EA5C" w14:textId="77777777" w:rsidR="0010467F" w:rsidRDefault="00000000">
      <w:pPr>
        <w:spacing w:before="180" w:after="360" w:line="440" w:lineRule="exact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法定代理人：                    （簽名）</w:t>
      </w:r>
    </w:p>
    <w:p w14:paraId="4142B0CD" w14:textId="77777777" w:rsidR="0010467F" w:rsidRDefault="00000000">
      <w:pPr>
        <w:snapToGrid w:val="0"/>
        <w:spacing w:after="360" w:line="440" w:lineRule="exact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設籍學校承辦人：                （核章）</w:t>
      </w:r>
    </w:p>
    <w:p w14:paraId="36857919" w14:textId="77777777" w:rsidR="0010467F" w:rsidRDefault="00000000">
      <w:pPr>
        <w:spacing w:before="180" w:after="720"/>
        <w:ind w:firstLine="1622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主任：                （核章）</w:t>
      </w:r>
    </w:p>
    <w:p w14:paraId="398378A4" w14:textId="77777777" w:rsidR="0010467F" w:rsidRDefault="00000000">
      <w:pPr>
        <w:ind w:firstLine="1622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校長：                （核章）</w:t>
      </w:r>
    </w:p>
    <w:p w14:paraId="03B80D24" w14:textId="77777777" w:rsidR="0010467F" w:rsidRDefault="00000000">
      <w:pPr>
        <w:pageBreakBefore/>
        <w:numPr>
          <w:ilvl w:val="0"/>
          <w:numId w:val="1"/>
        </w:numPr>
        <w:snapToGrid w:val="0"/>
        <w:spacing w:after="180"/>
        <w:ind w:left="964" w:hanging="482"/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lastRenderedPageBreak/>
        <w:t>預期成效</w:t>
      </w:r>
    </w:p>
    <w:p w14:paraId="46DCBE39" w14:textId="77777777" w:rsidR="0010467F" w:rsidRDefault="00000000">
      <w:pPr>
        <w:snapToGrid w:val="0"/>
        <w:spacing w:after="360"/>
        <w:jc w:val="center"/>
      </w:pPr>
      <w:r>
        <w:rPr>
          <w:rFonts w:ascii="標楷體" w:eastAsia="標楷體" w:hAnsi="標楷體"/>
          <w:bCs/>
        </w:rPr>
        <w:t>(預期成效請與</w:t>
      </w:r>
      <w:r>
        <w:rPr>
          <w:rFonts w:ascii="標楷體" w:eastAsia="標楷體" w:hAnsi="標楷體"/>
          <w:bCs/>
          <w:color w:val="FF0000"/>
        </w:rPr>
        <w:t>【参、課程內容】、【肆、課程表】</w:t>
      </w:r>
      <w:r>
        <w:rPr>
          <w:rFonts w:ascii="標楷體" w:eastAsia="標楷體" w:hAnsi="標楷體"/>
          <w:bCs/>
        </w:rPr>
        <w:t>以及</w:t>
      </w:r>
      <w:r>
        <w:rPr>
          <w:rFonts w:ascii="標楷體" w:eastAsia="標楷體" w:hAnsi="標楷體"/>
          <w:bCs/>
          <w:color w:val="FF0000"/>
        </w:rPr>
        <w:t>【伍、學習進度表】</w:t>
      </w:r>
      <w:r>
        <w:rPr>
          <w:rFonts w:ascii="標楷體" w:eastAsia="標楷體" w:hAnsi="標楷體"/>
          <w:bCs/>
        </w:rPr>
        <w:t>做扣合)</w:t>
      </w:r>
    </w:p>
    <w:tbl>
      <w:tblPr>
        <w:tblW w:w="10207" w:type="dxa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9214"/>
      </w:tblGrid>
      <w:tr w:rsidR="0010467F" w14:paraId="49556F0F" w14:textId="77777777">
        <w:tblPrEx>
          <w:tblCellMar>
            <w:top w:w="0" w:type="dxa"/>
            <w:bottom w:w="0" w:type="dxa"/>
          </w:tblCellMar>
        </w:tblPrEx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A67A0" w14:textId="77777777" w:rsidR="0010467F" w:rsidRDefault="00000000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面向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63392" w14:textId="77777777" w:rsidR="0010467F" w:rsidRDefault="00000000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預期成效概述</w:t>
            </w:r>
          </w:p>
        </w:tc>
      </w:tr>
      <w:tr w:rsidR="0010467F" w14:paraId="781A838A" w14:textId="77777777">
        <w:tblPrEx>
          <w:tblCellMar>
            <w:top w:w="0" w:type="dxa"/>
            <w:bottom w:w="0" w:type="dxa"/>
          </w:tblCellMar>
        </w:tblPrEx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7893" w14:textId="77777777" w:rsidR="0010467F" w:rsidRDefault="00000000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科目教學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88F59" w14:textId="77777777" w:rsidR="0010467F" w:rsidRDefault="00000000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(請依各學習科目填寫期望達成之目標具體陳述，建議以條列方式呈現)</w:t>
            </w:r>
          </w:p>
          <w:p w14:paraId="5A100B31" w14:textId="77777777" w:rsidR="0010467F" w:rsidRDefault="00000000">
            <w:pPr>
              <w:snapToGrid w:val="0"/>
              <w:jc w:val="both"/>
              <w:rPr>
                <w:rFonts w:ascii="標楷體" w:eastAsia="標楷體" w:hAnsi="標楷體"/>
                <w:color w:val="7F7F7F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7F7F7F"/>
                <w:sz w:val="28"/>
                <w:szCs w:val="28"/>
              </w:rPr>
              <w:t>例：每個禮拜定期收聽英語電台節目，一學期後可以聽懂大部分節目內容，並參加全民英檢初級檢定。</w:t>
            </w:r>
          </w:p>
          <w:p w14:paraId="348A4A0B" w14:textId="77777777" w:rsidR="0010467F" w:rsidRDefault="0010467F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8474969" w14:textId="77777777" w:rsidR="0010467F" w:rsidRDefault="0010467F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1D80A94" w14:textId="77777777" w:rsidR="0010467F" w:rsidRDefault="0010467F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0467F" w14:paraId="01D6E8A9" w14:textId="77777777">
        <w:tblPrEx>
          <w:tblCellMar>
            <w:top w:w="0" w:type="dxa"/>
            <w:bottom w:w="0" w:type="dxa"/>
          </w:tblCellMar>
        </w:tblPrEx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532AE" w14:textId="77777777" w:rsidR="0010467F" w:rsidRDefault="00000000">
            <w:pPr>
              <w:snapToGrid w:val="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個人特色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60645" w14:textId="77777777" w:rsidR="0010467F" w:rsidRDefault="00000000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(如期望養成之才藝、人格特質或人際關係等，請以條列式方式呈現)</w:t>
            </w:r>
          </w:p>
          <w:p w14:paraId="068B3C5E" w14:textId="77777777" w:rsidR="0010467F" w:rsidRDefault="0010467F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6979793" w14:textId="77777777" w:rsidR="0010467F" w:rsidRDefault="0010467F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09EA970" w14:textId="77777777" w:rsidR="0010467F" w:rsidRDefault="0010467F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19945FF8" w14:textId="77777777">
        <w:tblPrEx>
          <w:tblCellMar>
            <w:top w:w="0" w:type="dxa"/>
            <w:bottom w:w="0" w:type="dxa"/>
          </w:tblCellMar>
        </w:tblPrEx>
        <w:trPr>
          <w:trHeight w:val="36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84D00" w14:textId="77777777" w:rsidR="0010467F" w:rsidRDefault="00000000">
            <w:pPr>
              <w:snapToGrid w:val="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其他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EB5EB" w14:textId="77777777" w:rsidR="0010467F" w:rsidRDefault="0010467F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16B5DCB4" w14:textId="77777777" w:rsidR="0010467F" w:rsidRDefault="0010467F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59E0A12F" w14:textId="77777777" w:rsidR="0010467F" w:rsidRDefault="0010467F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C32630A" w14:textId="77777777" w:rsidR="0010467F" w:rsidRDefault="0010467F">
      <w:pPr>
        <w:snapToGrid w:val="0"/>
        <w:rPr>
          <w:rFonts w:ascii="標楷體" w:eastAsia="標楷體" w:hAnsi="標楷體"/>
          <w:bCs/>
        </w:rPr>
      </w:pPr>
    </w:p>
    <w:p w14:paraId="640E6E71" w14:textId="77777777" w:rsidR="0010467F" w:rsidRDefault="0010467F">
      <w:pPr>
        <w:snapToGrid w:val="0"/>
        <w:rPr>
          <w:rFonts w:ascii="標楷體" w:eastAsia="標楷體" w:hAnsi="標楷體"/>
          <w:bCs/>
        </w:rPr>
      </w:pPr>
    </w:p>
    <w:p w14:paraId="18AFCFFA" w14:textId="77777777" w:rsidR="0010467F" w:rsidRDefault="00000000">
      <w:pPr>
        <w:pageBreakBefore/>
        <w:numPr>
          <w:ilvl w:val="0"/>
          <w:numId w:val="1"/>
        </w:numPr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lastRenderedPageBreak/>
        <w:t>附件</w:t>
      </w:r>
    </w:p>
    <w:p w14:paraId="2BCA6504" w14:textId="77777777" w:rsidR="0010467F" w:rsidRDefault="00000000">
      <w:pPr>
        <w:ind w:left="1247" w:hanging="1247"/>
      </w:pPr>
      <w:r>
        <w:rPr>
          <w:rFonts w:ascii="標楷體" w:eastAsia="標楷體" w:hAnsi="標楷體"/>
          <w:b/>
          <w:sz w:val="36"/>
          <w:szCs w:val="36"/>
        </w:rPr>
        <w:t>附件一：教學人員名冊</w:t>
      </w:r>
      <w:r>
        <w:rPr>
          <w:rFonts w:ascii="標楷體" w:eastAsia="標楷體" w:hAnsi="標楷體"/>
          <w:b/>
        </w:rPr>
        <w:t>（</w:t>
      </w:r>
      <w:r>
        <w:rPr>
          <w:rFonts w:ascii="標楷體" w:eastAsia="標楷體" w:hAnsi="標楷體"/>
        </w:rPr>
        <w:t>請於附件二 檢附學、經歷證明文件影本）</w:t>
      </w:r>
    </w:p>
    <w:p w14:paraId="0E9210F7" w14:textId="77777777" w:rsidR="0010467F" w:rsidRDefault="00000000">
      <w:pPr>
        <w:snapToGrid w:val="0"/>
        <w:spacing w:after="180"/>
        <w:ind w:left="-2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師資應由實質具有與教學內容相關專長者擔任，請依據【参、課程內容】科目及師資名單，詳列如下：</w:t>
      </w:r>
    </w:p>
    <w:tbl>
      <w:tblPr>
        <w:tblW w:w="9648" w:type="dxa"/>
        <w:tblInd w:w="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900"/>
        <w:gridCol w:w="3780"/>
        <w:gridCol w:w="1260"/>
        <w:gridCol w:w="2988"/>
      </w:tblGrid>
      <w:tr w:rsidR="0010467F" w14:paraId="69A2DBB8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720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18449" w14:textId="77777777" w:rsidR="0010467F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</w:p>
        </w:tc>
        <w:tc>
          <w:tcPr>
            <w:tcW w:w="90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CB2F9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78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AB4C0" w14:textId="77777777" w:rsidR="0010467F" w:rsidRDefault="0010467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50FBA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稱謂</w:t>
            </w:r>
          </w:p>
        </w:tc>
        <w:tc>
          <w:tcPr>
            <w:tcW w:w="298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93493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3A1BFB38" w14:textId="77777777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40679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927A0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1EC88" w14:textId="77777777" w:rsidR="0010467F" w:rsidRDefault="0010467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205018B1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156B4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81C8C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BE294" w14:textId="77777777" w:rsidR="0010467F" w:rsidRDefault="0010467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3360FE55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FF85F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82596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6B381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324E47F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9CBA3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5FC64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04970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159E0252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720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BDFB9" w14:textId="77777777" w:rsidR="0010467F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90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25B87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78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E2109" w14:textId="77777777" w:rsidR="0010467F" w:rsidRDefault="0010467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63A13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稱謂</w:t>
            </w:r>
          </w:p>
        </w:tc>
        <w:tc>
          <w:tcPr>
            <w:tcW w:w="298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EC2A4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4B60EFEE" w14:textId="77777777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BB743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27D60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0A543" w14:textId="77777777" w:rsidR="0010467F" w:rsidRDefault="0010467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6B3431FB" w14:textId="77777777">
        <w:tblPrEx>
          <w:tblCellMar>
            <w:top w:w="0" w:type="dxa"/>
            <w:bottom w:w="0" w:type="dxa"/>
          </w:tblCellMar>
        </w:tblPrEx>
        <w:trPr>
          <w:trHeight w:val="816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14936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28EF5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32DE2" w14:textId="77777777" w:rsidR="0010467F" w:rsidRDefault="0010467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20A08612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E6631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330F4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9E19A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4DFA60FD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43210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15B44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7162B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4EB5C545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720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79CEF" w14:textId="77777777" w:rsidR="0010467F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90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C3A31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78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13A94" w14:textId="77777777" w:rsidR="0010467F" w:rsidRDefault="0010467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0EBE7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稱謂</w:t>
            </w:r>
          </w:p>
        </w:tc>
        <w:tc>
          <w:tcPr>
            <w:tcW w:w="298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6AFDF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79119A29" w14:textId="77777777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DB7F1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66427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D1092" w14:textId="77777777" w:rsidR="0010467F" w:rsidRDefault="0010467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0FDFAA73" w14:textId="77777777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41107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E1661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D631B" w14:textId="77777777" w:rsidR="0010467F" w:rsidRDefault="0010467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46AA92FE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AB4A1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03677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652FE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467F" w14:paraId="58952C47" w14:textId="77777777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6075F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58CF8" w14:textId="77777777" w:rsidR="0010467F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DEE8C" w14:textId="77777777" w:rsidR="0010467F" w:rsidRDefault="0010467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DD07B34" w14:textId="77777777" w:rsidR="0010467F" w:rsidRDefault="00000000">
      <w:pPr>
        <w:snapToGrid w:val="0"/>
        <w:ind w:left="830" w:hanging="830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（若表格不足，請自行增列。)</w:t>
      </w:r>
    </w:p>
    <w:p w14:paraId="72136ACE" w14:textId="77777777" w:rsidR="0010467F" w:rsidRDefault="00000000">
      <w:pPr>
        <w:pageBreakBefore/>
        <w:tabs>
          <w:tab w:val="left" w:pos="294"/>
        </w:tabs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附件二：教學人員學經歷證明文件影本</w:t>
      </w:r>
    </w:p>
    <w:p w14:paraId="6DF556D8" w14:textId="77777777" w:rsidR="0010467F" w:rsidRDefault="00000000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tabs>
          <w:tab w:val="left" w:pos="294"/>
        </w:tabs>
        <w:snapToGrid w:val="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請依教學人員名冊中教師，提供相關學經歷證明。</w:t>
      </w:r>
    </w:p>
    <w:p w14:paraId="78119FF7" w14:textId="77777777" w:rsidR="0010467F" w:rsidRDefault="00000000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tabs>
          <w:tab w:val="left" w:pos="294"/>
        </w:tabs>
        <w:snapToGrid w:val="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學歷：如畢業證書或修業證明等…</w:t>
      </w:r>
    </w:p>
    <w:p w14:paraId="5732BE8A" w14:textId="77777777" w:rsidR="0010467F" w:rsidRDefault="00000000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tabs>
          <w:tab w:val="left" w:pos="294"/>
        </w:tabs>
        <w:snapToGrid w:val="0"/>
        <w:spacing w:after="36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經歷：如名片、教學單位官網截圖等皆可…</w:t>
      </w:r>
    </w:p>
    <w:tbl>
      <w:tblPr>
        <w:tblW w:w="9173" w:type="dxa"/>
        <w:tblInd w:w="5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73"/>
      </w:tblGrid>
      <w:tr w:rsidR="0010467F" w14:paraId="5D762973" w14:textId="77777777">
        <w:tblPrEx>
          <w:tblCellMar>
            <w:top w:w="0" w:type="dxa"/>
            <w:bottom w:w="0" w:type="dxa"/>
          </w:tblCellMar>
        </w:tblPrEx>
        <w:trPr>
          <w:trHeight w:val="4535"/>
        </w:trPr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49F0E" w14:textId="77777777" w:rsidR="0010467F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/>
                <w:b/>
                <w:sz w:val="52"/>
                <w:szCs w:val="52"/>
              </w:rPr>
              <w:t>任教科目師資之學經歷證明影本1</w:t>
            </w:r>
          </w:p>
          <w:p w14:paraId="2216BDA5" w14:textId="77777777" w:rsidR="0010467F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(請根據任教科目師資數，依此格式自行增刪)</w:t>
            </w:r>
          </w:p>
        </w:tc>
      </w:tr>
      <w:tr w:rsidR="0010467F" w14:paraId="20CB361E" w14:textId="77777777">
        <w:tblPrEx>
          <w:tblCellMar>
            <w:top w:w="0" w:type="dxa"/>
            <w:bottom w:w="0" w:type="dxa"/>
          </w:tblCellMar>
        </w:tblPrEx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0F7B2" w14:textId="77777777" w:rsidR="0010467F" w:rsidRDefault="00000000">
            <w:pPr>
              <w:tabs>
                <w:tab w:val="left" w:pos="294"/>
              </w:tabs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影本1說明：</w:t>
            </w:r>
          </w:p>
        </w:tc>
      </w:tr>
    </w:tbl>
    <w:p w14:paraId="2EE7D732" w14:textId="77777777" w:rsidR="0010467F" w:rsidRDefault="0010467F"/>
    <w:tbl>
      <w:tblPr>
        <w:tblW w:w="9173" w:type="dxa"/>
        <w:tblInd w:w="5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73"/>
      </w:tblGrid>
      <w:tr w:rsidR="0010467F" w14:paraId="46BFCFED" w14:textId="77777777">
        <w:tblPrEx>
          <w:tblCellMar>
            <w:top w:w="0" w:type="dxa"/>
            <w:bottom w:w="0" w:type="dxa"/>
          </w:tblCellMar>
        </w:tblPrEx>
        <w:trPr>
          <w:trHeight w:val="4535"/>
        </w:trPr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758C8" w14:textId="77777777" w:rsidR="0010467F" w:rsidRDefault="00000000">
            <w:pPr>
              <w:tabs>
                <w:tab w:val="left" w:pos="294"/>
              </w:tabs>
              <w:jc w:val="center"/>
            </w:pPr>
            <w:r>
              <w:rPr>
                <w:rFonts w:ascii="標楷體" w:eastAsia="標楷體" w:hAnsi="標楷體"/>
                <w:b/>
                <w:sz w:val="52"/>
                <w:szCs w:val="52"/>
              </w:rPr>
              <w:t>任教科目師資之學經歷證明影本2</w:t>
            </w:r>
          </w:p>
          <w:p w14:paraId="5955AC4C" w14:textId="77777777" w:rsidR="0010467F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(請根據任教科目師資數，依此格式自行增刪)</w:t>
            </w:r>
          </w:p>
        </w:tc>
      </w:tr>
      <w:tr w:rsidR="0010467F" w14:paraId="4498265E" w14:textId="77777777">
        <w:tblPrEx>
          <w:tblCellMar>
            <w:top w:w="0" w:type="dxa"/>
            <w:bottom w:w="0" w:type="dxa"/>
          </w:tblCellMar>
        </w:tblPrEx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89BA7" w14:textId="77777777" w:rsidR="0010467F" w:rsidRDefault="00000000">
            <w:pPr>
              <w:tabs>
                <w:tab w:val="left" w:pos="294"/>
              </w:tabs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影本2說明：</w:t>
            </w:r>
          </w:p>
        </w:tc>
      </w:tr>
    </w:tbl>
    <w:p w14:paraId="1C04AFAE" w14:textId="77777777" w:rsidR="0010467F" w:rsidRDefault="0010467F">
      <w:pPr>
        <w:tabs>
          <w:tab w:val="left" w:pos="294"/>
        </w:tabs>
        <w:rPr>
          <w:rFonts w:ascii="標楷體" w:eastAsia="標楷體" w:hAnsi="標楷體"/>
          <w:b/>
          <w:sz w:val="36"/>
          <w:szCs w:val="36"/>
        </w:rPr>
      </w:pPr>
    </w:p>
    <w:p w14:paraId="7AD45D48" w14:textId="77777777" w:rsidR="0010467F" w:rsidRDefault="00000000">
      <w:pPr>
        <w:pageBreakBefore/>
        <w:tabs>
          <w:tab w:val="left" w:pos="294"/>
        </w:tabs>
        <w:snapToGrid w:val="0"/>
        <w:spacing w:after="360"/>
      </w:pPr>
      <w:r>
        <w:rPr>
          <w:rFonts w:ascii="標楷體" w:eastAsia="標楷體" w:hAnsi="標楷體"/>
          <w:b/>
          <w:sz w:val="36"/>
          <w:szCs w:val="36"/>
        </w:rPr>
        <w:lastRenderedPageBreak/>
        <w:t>附件三：教學環境之照片</w:t>
      </w:r>
      <w:r>
        <w:rPr>
          <w:rFonts w:ascii="標楷體" w:eastAsia="標楷體" w:hAnsi="標楷體"/>
          <w:sz w:val="28"/>
          <w:szCs w:val="28"/>
        </w:rPr>
        <w:t>（至少2張）</w:t>
      </w:r>
    </w:p>
    <w:tbl>
      <w:tblPr>
        <w:tblW w:w="9173" w:type="dxa"/>
        <w:tblInd w:w="5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73"/>
      </w:tblGrid>
      <w:tr w:rsidR="0010467F" w14:paraId="1449C2F7" w14:textId="77777777">
        <w:tblPrEx>
          <w:tblCellMar>
            <w:top w:w="0" w:type="dxa"/>
            <w:bottom w:w="0" w:type="dxa"/>
          </w:tblCellMar>
        </w:tblPrEx>
        <w:trPr>
          <w:trHeight w:val="5102"/>
        </w:trPr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B8067" w14:textId="77777777" w:rsidR="0010467F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/>
                <w:b/>
                <w:sz w:val="52"/>
                <w:szCs w:val="52"/>
              </w:rPr>
              <w:t>照片1</w:t>
            </w:r>
          </w:p>
        </w:tc>
      </w:tr>
      <w:tr w:rsidR="0010467F" w14:paraId="007C8CE2" w14:textId="77777777">
        <w:tblPrEx>
          <w:tblCellMar>
            <w:top w:w="0" w:type="dxa"/>
            <w:bottom w:w="0" w:type="dxa"/>
          </w:tblCellMar>
        </w:tblPrEx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94582" w14:textId="77777777" w:rsidR="0010467F" w:rsidRDefault="00000000">
            <w:pPr>
              <w:tabs>
                <w:tab w:val="left" w:pos="294"/>
              </w:tabs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照片1說明：</w:t>
            </w:r>
          </w:p>
        </w:tc>
      </w:tr>
    </w:tbl>
    <w:p w14:paraId="453568EF" w14:textId="77777777" w:rsidR="0010467F" w:rsidRDefault="0010467F"/>
    <w:tbl>
      <w:tblPr>
        <w:tblW w:w="9173" w:type="dxa"/>
        <w:tblInd w:w="5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73"/>
      </w:tblGrid>
      <w:tr w:rsidR="0010467F" w14:paraId="0F0C4053" w14:textId="77777777">
        <w:tblPrEx>
          <w:tblCellMar>
            <w:top w:w="0" w:type="dxa"/>
            <w:bottom w:w="0" w:type="dxa"/>
          </w:tblCellMar>
        </w:tblPrEx>
        <w:trPr>
          <w:trHeight w:val="5102"/>
        </w:trPr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76075" w14:textId="77777777" w:rsidR="0010467F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/>
                <w:b/>
                <w:sz w:val="52"/>
                <w:szCs w:val="52"/>
              </w:rPr>
              <w:t>照片2</w:t>
            </w:r>
          </w:p>
        </w:tc>
      </w:tr>
      <w:tr w:rsidR="0010467F" w14:paraId="49AA70EB" w14:textId="77777777">
        <w:tblPrEx>
          <w:tblCellMar>
            <w:top w:w="0" w:type="dxa"/>
            <w:bottom w:w="0" w:type="dxa"/>
          </w:tblCellMar>
        </w:tblPrEx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C5F21" w14:textId="77777777" w:rsidR="0010467F" w:rsidRDefault="00000000">
            <w:pPr>
              <w:tabs>
                <w:tab w:val="left" w:pos="294"/>
              </w:tabs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照片2說明：</w:t>
            </w:r>
          </w:p>
        </w:tc>
      </w:tr>
    </w:tbl>
    <w:p w14:paraId="2ABAD1D9" w14:textId="77777777" w:rsidR="0010467F" w:rsidRDefault="0010467F">
      <w:pPr>
        <w:tabs>
          <w:tab w:val="left" w:pos="294"/>
        </w:tabs>
        <w:snapToGrid w:val="0"/>
        <w:spacing w:after="360"/>
        <w:rPr>
          <w:rFonts w:ascii="標楷體" w:eastAsia="標楷體" w:hAnsi="標楷體"/>
          <w:b/>
          <w:sz w:val="36"/>
          <w:szCs w:val="36"/>
        </w:rPr>
      </w:pPr>
    </w:p>
    <w:p w14:paraId="5C112994" w14:textId="77777777" w:rsidR="0010467F" w:rsidRDefault="00000000">
      <w:pPr>
        <w:pageBreakBefore/>
        <w:tabs>
          <w:tab w:val="left" w:pos="294"/>
        </w:tabs>
        <w:snapToGrid w:val="0"/>
        <w:spacing w:after="360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附件四：學生戶口名簿影本或戶籍謄本</w:t>
      </w:r>
    </w:p>
    <w:tbl>
      <w:tblPr>
        <w:tblW w:w="9173" w:type="dxa"/>
        <w:tblInd w:w="5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73"/>
      </w:tblGrid>
      <w:tr w:rsidR="0010467F" w14:paraId="3674BEAB" w14:textId="77777777">
        <w:tblPrEx>
          <w:tblCellMar>
            <w:top w:w="0" w:type="dxa"/>
            <w:bottom w:w="0" w:type="dxa"/>
          </w:tblCellMar>
        </w:tblPrEx>
        <w:trPr>
          <w:trHeight w:val="12742"/>
        </w:trPr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4F201" w14:textId="77777777" w:rsidR="0010467F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/>
                <w:b/>
                <w:sz w:val="52"/>
                <w:szCs w:val="52"/>
              </w:rPr>
              <w:t>戶口名簿影本或戶籍謄本黏貼處</w:t>
            </w:r>
          </w:p>
        </w:tc>
      </w:tr>
    </w:tbl>
    <w:p w14:paraId="37C389B4" w14:textId="77777777" w:rsidR="0010467F" w:rsidRDefault="0010467F"/>
    <w:p w14:paraId="6386813A" w14:textId="77777777" w:rsidR="0010467F" w:rsidRDefault="0010467F">
      <w:pPr>
        <w:tabs>
          <w:tab w:val="left" w:pos="294"/>
        </w:tabs>
        <w:rPr>
          <w:rFonts w:ascii="標楷體" w:eastAsia="標楷體" w:hAnsi="標楷體"/>
          <w:sz w:val="28"/>
          <w:szCs w:val="28"/>
        </w:rPr>
      </w:pPr>
    </w:p>
    <w:sectPr w:rsidR="0010467F">
      <w:pgSz w:w="11906" w:h="16838"/>
      <w:pgMar w:top="1079" w:right="1106" w:bottom="1079" w:left="1080" w:header="720" w:footer="720" w:gutter="0"/>
      <w:pgNumType w:fmt="numberInDash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84052" w14:textId="77777777" w:rsidR="00BD770A" w:rsidRDefault="00BD770A">
      <w:r>
        <w:separator/>
      </w:r>
    </w:p>
  </w:endnote>
  <w:endnote w:type="continuationSeparator" w:id="0">
    <w:p w14:paraId="2F62D45B" w14:textId="77777777" w:rsidR="00BD770A" w:rsidRDefault="00BD7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中圓">
    <w:charset w:val="00"/>
    <w:family w:val="modern"/>
    <w:pitch w:val="fixed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黑體"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6174F" w14:textId="77777777" w:rsidR="00BD770A" w:rsidRDefault="00BD770A">
      <w:r>
        <w:rPr>
          <w:color w:val="000000"/>
        </w:rPr>
        <w:separator/>
      </w:r>
    </w:p>
  </w:footnote>
  <w:footnote w:type="continuationSeparator" w:id="0">
    <w:p w14:paraId="49C4FF35" w14:textId="77777777" w:rsidR="00BD770A" w:rsidRDefault="00BD7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62B1"/>
    <w:multiLevelType w:val="multilevel"/>
    <w:tmpl w:val="F000C080"/>
    <w:lvl w:ilvl="0">
      <w:start w:val="1"/>
      <w:numFmt w:val="ideographLegalTraditional"/>
      <w:suff w:val="space"/>
      <w:lvlText w:val="%1、"/>
      <w:lvlJc w:val="left"/>
      <w:pPr>
        <w:ind w:left="960" w:hanging="480"/>
      </w:pPr>
      <w:rPr>
        <w:sz w:val="52"/>
        <w:szCs w:val="52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16E402B"/>
    <w:multiLevelType w:val="multilevel"/>
    <w:tmpl w:val="C0DE89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806430427">
    <w:abstractNumId w:val="0"/>
  </w:num>
  <w:num w:numId="2" w16cid:durableId="1321887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attachedTemplate r:id="rId1"/>
  <w:defaultTabStop w:val="482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0467F"/>
    <w:rsid w:val="0010467F"/>
    <w:rsid w:val="00191C15"/>
    <w:rsid w:val="00BD770A"/>
    <w:rsid w:val="00D6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6D5C3"/>
  <w15:docId w15:val="{1A7DD84A-ED28-4DD1-BD0D-278F1DB2A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rPr>
      <w:kern w:val="0"/>
      <w:lang w:eastAsia="ja-JP"/>
    </w:rPr>
  </w:style>
  <w:style w:type="character" w:customStyle="1" w:styleId="a4">
    <w:name w:val="註解文字 字元"/>
    <w:rPr>
      <w:rFonts w:ascii="Times New Roman" w:eastAsia="新細明體" w:hAnsi="Times New Roman" w:cs="Times New Roman"/>
      <w:sz w:val="24"/>
      <w:szCs w:val="24"/>
      <w:lang w:eastAsia="ja-JP"/>
    </w:rPr>
  </w:style>
  <w:style w:type="paragraph" w:styleId="a5">
    <w:name w:val="Balloon Text"/>
    <w:basedOn w:val="a"/>
    <w:rPr>
      <w:rFonts w:ascii="Cambria" w:hAnsi="Cambria"/>
      <w:kern w:val="0"/>
      <w:sz w:val="18"/>
      <w:szCs w:val="18"/>
    </w:rPr>
  </w:style>
  <w:style w:type="character" w:customStyle="1" w:styleId="a6">
    <w:name w:val="註解方塊文字 字元"/>
    <w:rPr>
      <w:rFonts w:ascii="Cambria" w:eastAsia="新細明體" w:hAnsi="Cambria" w:cs="Times New Roman"/>
      <w:sz w:val="18"/>
      <w:szCs w:val="18"/>
    </w:rPr>
  </w:style>
  <w:style w:type="paragraph" w:styleId="a7">
    <w:name w:val="List Paragraph"/>
    <w:basedOn w:val="a"/>
    <w:pPr>
      <w:ind w:left="480"/>
    </w:pPr>
  </w:style>
  <w:style w:type="paragraph" w:styleId="a8">
    <w:name w:val="endnote text"/>
    <w:basedOn w:val="a"/>
    <w:pPr>
      <w:textAlignment w:val="baseline"/>
    </w:pPr>
    <w:rPr>
      <w:rFonts w:ascii="細明體" w:eastAsia="細明體" w:hAnsi="細明體"/>
      <w:kern w:val="0"/>
      <w:sz w:val="20"/>
      <w:szCs w:val="20"/>
    </w:rPr>
  </w:style>
  <w:style w:type="character" w:customStyle="1" w:styleId="a9">
    <w:name w:val="章節附註文字 字元"/>
    <w:rPr>
      <w:rFonts w:ascii="細明體" w:eastAsia="細明體" w:hAnsi="細明體" w:cs="Times New Roman"/>
      <w:kern w:val="0"/>
      <w:sz w:val="20"/>
      <w:szCs w:val="20"/>
    </w:rPr>
  </w:style>
  <w:style w:type="paragraph" w:customStyle="1" w:styleId="aa">
    <w:name w:val="格文"/>
    <w:basedOn w:val="a"/>
    <w:autoRedefine/>
    <w:pPr>
      <w:ind w:left="49" w:right="49"/>
    </w:pPr>
    <w:rPr>
      <w:rFonts w:ascii="文鼎中圓" w:eastAsia="文鼎中圓" w:hAnsi="文鼎中圓"/>
    </w:rPr>
  </w:style>
  <w:style w:type="character" w:styleId="ab">
    <w:name w:val="Hyperlink"/>
    <w:rPr>
      <w:rFonts w:cs="Times New Roman"/>
      <w:color w:val="0000FF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 w:val="20"/>
      <w:szCs w:val="20"/>
    </w:rPr>
  </w:style>
  <w:style w:type="character" w:customStyle="1" w:styleId="HTML0">
    <w:name w:val="HTML 預設格式 字元"/>
    <w:rPr>
      <w:rFonts w:ascii="細明體" w:eastAsia="細明體" w:hAnsi="細明體" w:cs="Courier New"/>
      <w:kern w:val="0"/>
      <w:sz w:val="20"/>
      <w:szCs w:val="20"/>
    </w:rPr>
  </w:style>
  <w:style w:type="paragraph" w:customStyle="1" w:styleId="021">
    <w:name w:val="021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1">
    <w:name w:val="031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2">
    <w:name w:val="032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41-">
    <w:name w:val="041-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1-6">
    <w:name w:val="031-6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rPr>
      <w:rFonts w:ascii="Times New Roman" w:hAnsi="Times New Roman"/>
      <w:kern w:val="3"/>
    </w:rPr>
  </w:style>
  <w:style w:type="paragraph" w:styleId="ae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rPr>
      <w:rFonts w:ascii="Times New Roman" w:hAnsi="Times New Roman"/>
      <w:kern w:val="3"/>
    </w:rPr>
  </w:style>
  <w:style w:type="paragraph" w:customStyle="1" w:styleId="af0">
    <w:name w:val="表格抬頭文字"/>
    <w:basedOn w:val="a"/>
    <w:pPr>
      <w:snapToGrid w:val="0"/>
      <w:spacing w:before="240" w:after="60"/>
      <w:jc w:val="center"/>
    </w:pPr>
    <w:rPr>
      <w:rFonts w:ascii="華康中黑體" w:eastAsia="華康中黑體" w:hAnsi="華康中黑體"/>
      <w:sz w:val="28"/>
      <w:szCs w:val="20"/>
    </w:rPr>
  </w:style>
  <w:style w:type="character" w:styleId="af1">
    <w:name w:val="page number"/>
    <w:basedOn w:val="a0"/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578</Words>
  <Characters>3300</Characters>
  <Application>Microsoft Office Word</Application>
  <DocSecurity>0</DocSecurity>
  <Lines>27</Lines>
  <Paragraphs>7</Paragraphs>
  <ScaleCrop>false</ScaleCrop>
  <Company>company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○○學年度高級中等教育階段非學校型態個人實驗教育申請書</dc:title>
  <dc:subject/>
  <dc:creator>MOTIE</dc:creator>
  <cp:lastModifiedBy>游心妤</cp:lastModifiedBy>
  <cp:revision>2</cp:revision>
  <cp:lastPrinted>2024-02-26T00:52:00Z</cp:lastPrinted>
  <dcterms:created xsi:type="dcterms:W3CDTF">2026-09-22T01:51:00Z</dcterms:created>
  <dcterms:modified xsi:type="dcterms:W3CDTF">2026-09-22T01:51:00Z</dcterms:modified>
</cp:coreProperties>
</file>