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25B" w:rsidRDefault="0094343C">
      <w:r w:rsidRPr="0094343C">
        <w:object w:dxaOrig="5392" w:dyaOrig="71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2.5pt;height:663.75pt" o:ole="">
            <v:imagedata r:id="rId6" o:title=""/>
          </v:shape>
          <o:OLEObject Type="Embed" ProgID="PowerPoint.Slide.12" ShapeID="_x0000_i1025" DrawAspect="Content" ObjectID="_1475480443" r:id="rId7"/>
        </w:object>
      </w:r>
    </w:p>
    <w:sectPr w:rsidR="0062525B" w:rsidSect="0094343C">
      <w:pgSz w:w="11906" w:h="16838"/>
      <w:pgMar w:top="1440" w:right="947" w:bottom="1440" w:left="94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406" w:rsidRDefault="00A55406" w:rsidP="00DA7EA3">
      <w:r>
        <w:separator/>
      </w:r>
    </w:p>
  </w:endnote>
  <w:endnote w:type="continuationSeparator" w:id="1">
    <w:p w:rsidR="00A55406" w:rsidRDefault="00A55406" w:rsidP="00DA7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406" w:rsidRDefault="00A55406" w:rsidP="00DA7EA3">
      <w:r>
        <w:separator/>
      </w:r>
    </w:p>
  </w:footnote>
  <w:footnote w:type="continuationSeparator" w:id="1">
    <w:p w:rsidR="00A55406" w:rsidRDefault="00A55406" w:rsidP="00DA7E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4343C"/>
    <w:rsid w:val="00036486"/>
    <w:rsid w:val="00162C6D"/>
    <w:rsid w:val="005E1876"/>
    <w:rsid w:val="0062525B"/>
    <w:rsid w:val="0080728F"/>
    <w:rsid w:val="0094343C"/>
    <w:rsid w:val="00A55406"/>
    <w:rsid w:val="00DA7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25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A7E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A7EA3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DA7E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A7EA3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Office_PowerPoint____1.sld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時間表103國中軟賽程時間表</Template>
  <TotalTime>0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2014-10-22T02:54:00Z</dcterms:created>
  <dcterms:modified xsi:type="dcterms:W3CDTF">2014-10-22T02:54:00Z</dcterms:modified>
</cp:coreProperties>
</file>