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929" w:rsidRDefault="00034929" w:rsidP="00826EA0">
      <w:pPr>
        <w:pStyle w:val="NormalWeb"/>
        <w:tabs>
          <w:tab w:val="center" w:pos="5309"/>
          <w:tab w:val="left" w:pos="9140"/>
        </w:tabs>
        <w:snapToGrid w:val="0"/>
        <w:spacing w:before="0" w:beforeAutospacing="0" w:afterLines="100" w:afterAutospacing="0"/>
        <w:jc w:val="center"/>
        <w:rPr>
          <w:rFonts w:ascii="標楷體" w:eastAsia="標楷體" w:hAnsi="標楷體" w:cs="標楷體"/>
          <w:b/>
          <w:bCs/>
          <w:color w:val="000000"/>
          <w:sz w:val="38"/>
          <w:szCs w:val="38"/>
        </w:rPr>
      </w:pPr>
      <w:r w:rsidRPr="007D091D">
        <w:rPr>
          <w:rFonts w:ascii="標楷體" w:eastAsia="標楷體" w:hAnsi="標楷體" w:cs="標楷體"/>
          <w:b/>
          <w:bCs/>
          <w:color w:val="000000"/>
          <w:sz w:val="38"/>
          <w:szCs w:val="38"/>
        </w:rPr>
        <w:t>104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年</w:t>
      </w:r>
      <w:r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全國反毒博覽會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家庭親紫日</w:t>
      </w:r>
    </w:p>
    <w:p w:rsidR="00034929" w:rsidRPr="007D091D" w:rsidRDefault="00034929" w:rsidP="00826EA0">
      <w:pPr>
        <w:pStyle w:val="NormalWeb"/>
        <w:tabs>
          <w:tab w:val="center" w:pos="5309"/>
          <w:tab w:val="left" w:pos="9140"/>
        </w:tabs>
        <w:snapToGrid w:val="0"/>
        <w:spacing w:before="0" w:beforeAutospacing="0" w:afterLines="100" w:afterAutospacing="0"/>
        <w:jc w:val="center"/>
        <w:rPr>
          <w:rFonts w:ascii="標楷體" w:eastAsia="標楷體" w:hAnsi="標楷體"/>
          <w:b/>
          <w:bCs/>
          <w:color w:val="000000"/>
          <w:sz w:val="38"/>
          <w:szCs w:val="38"/>
        </w:rPr>
      </w:pP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「彩繪紫錐花</w:t>
      </w:r>
      <w:r w:rsidRPr="007D091D">
        <w:rPr>
          <w:rFonts w:ascii="標楷體" w:eastAsia="標楷體" w:hAnsi="標楷體" w:cs="標楷體"/>
          <w:b/>
          <w:bCs/>
          <w:color w:val="000000"/>
          <w:sz w:val="38"/>
          <w:szCs w:val="38"/>
        </w:rPr>
        <w:t xml:space="preserve"> </w:t>
      </w:r>
      <w:r w:rsidRPr="007D091D"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親子攜手畫」實施</w:t>
      </w:r>
      <w:r>
        <w:rPr>
          <w:rFonts w:ascii="標楷體" w:eastAsia="標楷體" w:hAnsi="標楷體" w:cs="標楷體" w:hint="eastAsia"/>
          <w:b/>
          <w:bCs/>
          <w:color w:val="000000"/>
          <w:sz w:val="38"/>
          <w:szCs w:val="38"/>
        </w:rPr>
        <w:t>計畫</w:t>
      </w:r>
      <w:bookmarkStart w:id="0" w:name="_GoBack"/>
      <w:bookmarkEnd w:id="0"/>
    </w:p>
    <w:p w:rsidR="00034929" w:rsidRPr="007D091D" w:rsidRDefault="00034929" w:rsidP="005C5153">
      <w:pPr>
        <w:widowControl w:val="0"/>
        <w:numPr>
          <w:ilvl w:val="0"/>
          <w:numId w:val="7"/>
        </w:numPr>
        <w:snapToGrid w:val="0"/>
        <w:rPr>
          <w:rFonts w:ascii="標楷體" w:eastAsia="標楷體" w:hAnsi="標楷體"/>
          <w:color w:val="000000"/>
          <w:spacing w:val="-20"/>
          <w:sz w:val="28"/>
          <w:szCs w:val="28"/>
        </w:rPr>
      </w:pPr>
      <w:r w:rsidRPr="007D091D">
        <w:rPr>
          <w:rFonts w:ascii="標楷體" w:eastAsia="標楷體" w:hAnsi="標楷體" w:cs="標楷體" w:hint="eastAsia"/>
          <w:color w:val="000000"/>
          <w:sz w:val="28"/>
          <w:szCs w:val="28"/>
        </w:rPr>
        <w:t>依據：「</w:t>
      </w:r>
      <w:r w:rsidRPr="007D091D">
        <w:rPr>
          <w:rFonts w:ascii="標楷體" w:eastAsia="標楷體" w:hAnsi="標楷體" w:cs="標楷體"/>
          <w:color w:val="000000"/>
          <w:sz w:val="28"/>
          <w:szCs w:val="28"/>
        </w:rPr>
        <w:t>104</w:t>
      </w:r>
      <w:r w:rsidRPr="007D091D">
        <w:rPr>
          <w:rFonts w:ascii="標楷體" w:eastAsia="標楷體" w:hAnsi="標楷體" w:cs="標楷體" w:hint="eastAsia"/>
          <w:color w:val="000000"/>
          <w:sz w:val="28"/>
          <w:szCs w:val="28"/>
        </w:rPr>
        <w:t>年全國反毒會議、學術研討會暨反毒博覽會」籌辦計畫。</w:t>
      </w:r>
    </w:p>
    <w:p w:rsidR="00034929" w:rsidRPr="00494BB3" w:rsidRDefault="00034929" w:rsidP="00826EA0">
      <w:pPr>
        <w:pStyle w:val="ListParagraph"/>
        <w:numPr>
          <w:ilvl w:val="0"/>
          <w:numId w:val="7"/>
        </w:numPr>
        <w:snapToGrid w:val="0"/>
        <w:spacing w:beforeLines="50"/>
        <w:ind w:leftChars="0" w:rightChars="2" w:right="31680"/>
        <w:rPr>
          <w:rFonts w:ascii="標楷體" w:eastAsia="標楷體" w:hAnsi="標楷體"/>
          <w:color w:val="000000"/>
          <w:sz w:val="28"/>
          <w:szCs w:val="28"/>
        </w:rPr>
      </w:pPr>
      <w:r w:rsidRPr="00494BB3">
        <w:rPr>
          <w:rFonts w:ascii="標楷體" w:eastAsia="標楷體" w:hAnsi="標楷體" w:cs="標楷體" w:hint="eastAsia"/>
          <w:color w:val="000000"/>
          <w:sz w:val="28"/>
          <w:szCs w:val="28"/>
        </w:rPr>
        <w:t>目的：</w:t>
      </w:r>
    </w:p>
    <w:p w:rsidR="00034929" w:rsidRPr="00AF6223" w:rsidRDefault="00034929" w:rsidP="00826EA0">
      <w:pPr>
        <w:pStyle w:val="NormalWeb"/>
        <w:widowControl w:val="0"/>
        <w:adjustRightInd w:val="0"/>
        <w:snapToGrid w:val="0"/>
        <w:spacing w:beforeLines="50" w:beforeAutospacing="0" w:afterLines="50" w:afterAutospacing="0" w:line="240" w:lineRule="atLeast"/>
        <w:ind w:left="567" w:rightChars="2" w:right="31680" w:firstLineChars="202" w:firstLine="316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為增進青少年及家長對紫錐花運動「健康、反毒、愛人愛己」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內涵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的認識，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辦理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親子共同參與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的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反毒彩繪活動，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透過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多元、活潑、具吸引力的反毒教育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，結合反毒博覽會的設攤活動，以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寓教於樂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的方式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，讓家長帶領學子深入瞭解毒品對身心健康、家庭幸福及社會治安與個人前途的危害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性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與政府機關共同攜手，</w:t>
      </w:r>
      <w:r w:rsidRPr="00AF6223">
        <w:rPr>
          <w:rFonts w:ascii="標楷體" w:eastAsia="標楷體" w:hAnsi="標楷體" w:cs="標楷體" w:hint="eastAsia"/>
          <w:color w:val="000000"/>
          <w:sz w:val="28"/>
          <w:szCs w:val="28"/>
        </w:rPr>
        <w:t>建構健康幸福的無毒家園。</w:t>
      </w:r>
    </w:p>
    <w:p w:rsidR="00034929" w:rsidRPr="00FB72D5" w:rsidRDefault="00034929" w:rsidP="00826EA0">
      <w:pPr>
        <w:pStyle w:val="NormalWeb"/>
        <w:widowControl w:val="0"/>
        <w:numPr>
          <w:ilvl w:val="0"/>
          <w:numId w:val="7"/>
        </w:numPr>
        <w:snapToGrid w:val="0"/>
        <w:spacing w:beforeLines="50" w:beforeAutospacing="0" w:after="0" w:afterAutospacing="0"/>
        <w:ind w:left="567" w:rightChars="2" w:right="31680" w:hanging="567"/>
        <w:rPr>
          <w:rFonts w:ascii="標楷體" w:eastAsia="標楷體" w:hAnsi="標楷體"/>
          <w:color w:val="000000"/>
          <w:kern w:val="2"/>
          <w:sz w:val="28"/>
          <w:szCs w:val="28"/>
        </w:rPr>
      </w:pPr>
      <w:r w:rsidRPr="00FB72D5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主辦單位：教育部、法務部、衛生福利部、衛生福利部食品藥物管理署、外交部。</w:t>
      </w:r>
    </w:p>
    <w:p w:rsidR="00034929" w:rsidRDefault="00034929" w:rsidP="00826EA0">
      <w:pPr>
        <w:pStyle w:val="NormalWeb"/>
        <w:widowControl w:val="0"/>
        <w:snapToGrid w:val="0"/>
        <w:spacing w:beforeLines="50" w:beforeAutospacing="0" w:after="0" w:afterAutospacing="0"/>
        <w:ind w:left="31680" w:rightChars="2" w:right="31680" w:hangingChars="707" w:firstLine="31680"/>
        <w:rPr>
          <w:rFonts w:ascii="標楷體" w:eastAsia="標楷體" w:hAnsi="標楷體" w:cs="標楷體"/>
          <w:color w:val="000000"/>
          <w:kern w:val="2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肆、承辦單位：臺北市政府教育局、</w:t>
      </w:r>
      <w:r w:rsidRPr="00EC1F82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財團法人淨化社會文教基金會</w:t>
      </w:r>
      <w:r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、臺北市政府衛生局、臺北市立聯合醫院。</w:t>
      </w:r>
    </w:p>
    <w:p w:rsidR="00034929" w:rsidRPr="005B6928" w:rsidRDefault="00034929" w:rsidP="00826EA0">
      <w:pPr>
        <w:pStyle w:val="NormalWeb"/>
        <w:widowControl w:val="0"/>
        <w:snapToGrid w:val="0"/>
        <w:spacing w:beforeLines="50" w:beforeAutospacing="0" w:after="0" w:afterAutospacing="0"/>
        <w:ind w:rightChars="2" w:right="31680"/>
        <w:rPr>
          <w:rFonts w:ascii="標楷體" w:eastAsia="標楷體" w:hAnsi="標楷體"/>
          <w:color w:val="000000"/>
          <w:sz w:val="28"/>
          <w:szCs w:val="28"/>
        </w:rPr>
      </w:pP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伍</w:t>
      </w:r>
      <w:r w:rsidRPr="00B269FB">
        <w:rPr>
          <w:rFonts w:ascii="標楷體" w:eastAsia="標楷體" w:hAnsi="標楷體" w:cs="標楷體" w:hint="eastAsia"/>
          <w:color w:val="000000"/>
          <w:kern w:val="2"/>
          <w:sz w:val="28"/>
          <w:szCs w:val="28"/>
        </w:rPr>
        <w:t>、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參加對象</w:t>
      </w:r>
      <w:r w:rsidRPr="00787878">
        <w:rPr>
          <w:rFonts w:ascii="標楷體" w:eastAsia="標楷體" w:hAnsi="標楷體" w:cs="標楷體" w:hint="eastAsia"/>
          <w:sz w:val="28"/>
          <w:szCs w:val="28"/>
        </w:rPr>
        <w:t>：各級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學校學生及家長</w:t>
      </w:r>
      <w:r w:rsidRPr="00EE30D9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34929" w:rsidRPr="00B269FB" w:rsidRDefault="00034929" w:rsidP="00826EA0">
      <w:pPr>
        <w:snapToGrid w:val="0"/>
        <w:spacing w:beforeLines="50"/>
        <w:ind w:left="31680" w:rightChars="2" w:right="31680" w:hangingChars="1000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陸、活動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時間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及地點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訂於</w:t>
      </w:r>
      <w:r>
        <w:rPr>
          <w:rFonts w:ascii="標楷體" w:eastAsia="標楷體" w:hAnsi="標楷體" w:cs="標楷體"/>
          <w:color w:val="000000"/>
          <w:sz w:val="28"/>
          <w:szCs w:val="28"/>
        </w:rPr>
        <w:t>104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cs="標楷體"/>
          <w:color w:val="000000"/>
          <w:sz w:val="28"/>
          <w:szCs w:val="28"/>
        </w:rPr>
        <w:t>5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31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日</w:t>
      </w: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星期日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  <w:r w:rsidRPr="001D4E61">
        <w:rPr>
          <w:rFonts w:ascii="標楷體" w:eastAsia="標楷體" w:hAnsi="標楷體" w:cs="標楷體" w:hint="eastAsia"/>
          <w:color w:val="000000"/>
          <w:sz w:val="28"/>
          <w:szCs w:val="28"/>
        </w:rPr>
        <w:t>上午</w:t>
      </w:r>
      <w:r>
        <w:rPr>
          <w:rFonts w:ascii="標楷體" w:eastAsia="標楷體" w:hAnsi="標楷體" w:cs="標楷體"/>
          <w:color w:val="000000"/>
          <w:sz w:val="28"/>
          <w:szCs w:val="28"/>
        </w:rPr>
        <w:t>9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時</w:t>
      </w:r>
      <w:r w:rsidRPr="001D4E61">
        <w:rPr>
          <w:rFonts w:ascii="標楷體" w:eastAsia="標楷體" w:hAnsi="標楷體" w:cs="標楷體" w:hint="eastAsia"/>
          <w:color w:val="000000"/>
          <w:sz w:val="28"/>
          <w:szCs w:val="28"/>
        </w:rPr>
        <w:t>至</w:t>
      </w:r>
      <w:r w:rsidRPr="001D4E61">
        <w:rPr>
          <w:rFonts w:ascii="標楷體" w:eastAsia="標楷體" w:hAnsi="標楷體" w:cs="標楷體"/>
          <w:color w:val="000000"/>
          <w:sz w:val="28"/>
          <w:szCs w:val="28"/>
        </w:rPr>
        <w:t>1</w:t>
      </w:r>
      <w:r>
        <w:rPr>
          <w:rFonts w:ascii="標楷體" w:eastAsia="標楷體" w:hAnsi="標楷體" w:cs="標楷體"/>
          <w:color w:val="000000"/>
          <w:sz w:val="28"/>
          <w:szCs w:val="28"/>
        </w:rPr>
        <w:t>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時，於臺北市政府府前市民廣場</w:t>
      </w: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彩繪區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34929" w:rsidRDefault="00034929" w:rsidP="00826EA0">
      <w:pPr>
        <w:snapToGrid w:val="0"/>
        <w:spacing w:beforeLines="50"/>
        <w:ind w:left="31680" w:rightChars="2" w:right="31680" w:hangingChars="700" w:firstLine="3168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柒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活動</w:t>
      </w:r>
      <w:r w:rsidRPr="00B269FB">
        <w:rPr>
          <w:rFonts w:ascii="標楷體" w:eastAsia="標楷體" w:hAnsi="標楷體" w:cs="標楷體" w:hint="eastAsia"/>
          <w:color w:val="000000"/>
          <w:sz w:val="28"/>
          <w:szCs w:val="28"/>
        </w:rPr>
        <w:t>辦法</w:t>
      </w:r>
      <w:r>
        <w:rPr>
          <w:rFonts w:ascii="新細明體" w:hAnsi="新細明體" w:cs="標楷體" w:hint="eastAsia"/>
          <w:color w:val="000000"/>
          <w:sz w:val="28"/>
          <w:szCs w:val="28"/>
        </w:rPr>
        <w:t>：</w:t>
      </w:r>
    </w:p>
    <w:p w:rsidR="00034929" w:rsidRDefault="00034929" w:rsidP="00826EA0">
      <w:pPr>
        <w:pStyle w:val="ListParagraph"/>
        <w:numPr>
          <w:ilvl w:val="0"/>
          <w:numId w:val="34"/>
        </w:numPr>
        <w:snapToGrid w:val="0"/>
        <w:spacing w:beforeLines="50"/>
        <w:ind w:leftChars="118" w:left="31680" w:rightChars="2" w:right="31680" w:hangingChars="200" w:firstLine="31680"/>
        <w:rPr>
          <w:rFonts w:ascii="標楷體" w:eastAsia="標楷體" w:hAnsi="標楷體" w:cs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由主辦單位提供</w:t>
      </w:r>
      <w:r w:rsidRPr="001C6866">
        <w:rPr>
          <w:rFonts w:ascii="標楷體" w:eastAsia="標楷體" w:hAnsi="標楷體" w:cs="標楷體"/>
          <w:color w:val="000000"/>
          <w:sz w:val="28"/>
          <w:szCs w:val="28"/>
        </w:rPr>
        <w:t>500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組反毒宣導「國王喵」公仔素胚供親子彩繪活動使用。</w:t>
      </w:r>
    </w:p>
    <w:p w:rsidR="00034929" w:rsidRPr="001C6866" w:rsidRDefault="00034929" w:rsidP="00826EA0">
      <w:pPr>
        <w:pStyle w:val="ListParagraph"/>
        <w:numPr>
          <w:ilvl w:val="0"/>
          <w:numId w:val="34"/>
        </w:numPr>
        <w:snapToGrid w:val="0"/>
        <w:spacing w:beforeLines="50"/>
        <w:ind w:leftChars="118" w:left="31680" w:rightChars="2" w:right="31680" w:hangingChars="200" w:firstLine="31680"/>
        <w:rPr>
          <w:rFonts w:ascii="標楷體" w:eastAsia="標楷體" w:hAnsi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報名時間、方式：</w:t>
      </w:r>
    </w:p>
    <w:p w:rsidR="00034929" w:rsidRPr="008B1636" w:rsidRDefault="00034929" w:rsidP="00826EA0">
      <w:pPr>
        <w:snapToGrid w:val="0"/>
        <w:spacing w:beforeLines="50"/>
        <w:ind w:leftChars="177" w:left="31680" w:hangingChars="253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報名時間：自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104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年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5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20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日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(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星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期三</w:t>
      </w:r>
      <w:r w:rsidRPr="008B1636"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下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午</w:t>
      </w:r>
      <w:r>
        <w:rPr>
          <w:rFonts w:ascii="標楷體" w:eastAsia="標楷體" w:hAnsi="標楷體" w:cs="標楷體"/>
          <w:color w:val="000000"/>
          <w:sz w:val="28"/>
          <w:szCs w:val="28"/>
        </w:rPr>
        <w:t>6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時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開始報名，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至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額滿為止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34929" w:rsidRPr="00B448B3" w:rsidRDefault="00034929" w:rsidP="00826EA0">
      <w:pPr>
        <w:snapToGrid w:val="0"/>
        <w:spacing w:beforeLines="50"/>
        <w:ind w:leftChars="235" w:left="31680" w:hanging="56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名額為</w:t>
      </w:r>
      <w:r>
        <w:rPr>
          <w:rFonts w:ascii="標楷體" w:eastAsia="標楷體" w:hAnsi="標楷體" w:cs="標楷體"/>
          <w:color w:val="000000"/>
          <w:sz w:val="28"/>
          <w:szCs w:val="28"/>
        </w:rPr>
        <w:t>500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組，採網路報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名方式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，不限報名年齡及每組參加</w:t>
      </w:r>
      <w:r w:rsidRPr="00720894">
        <w:rPr>
          <w:rFonts w:ascii="標楷體" w:eastAsia="標楷體" w:hAnsi="標楷體" w:cs="標楷體" w:hint="eastAsia"/>
          <w:color w:val="000000"/>
          <w:sz w:val="28"/>
          <w:szCs w:val="28"/>
        </w:rPr>
        <w:t>人數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，報名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網址</w:t>
      </w:r>
      <w:r>
        <w:rPr>
          <w:rFonts w:ascii="新細明體" w:hAnsi="新細明體" w:cs="標楷體" w:hint="eastAsia"/>
          <w:color w:val="000000"/>
          <w:sz w:val="28"/>
          <w:szCs w:val="28"/>
        </w:rPr>
        <w:t>：</w:t>
      </w:r>
      <w:hyperlink r:id="rId7" w:history="1">
        <w:r w:rsidRPr="00FB72D5">
          <w:rPr>
            <w:rStyle w:val="Hyperlink"/>
            <w:rFonts w:ascii="標楷體" w:eastAsia="標楷體" w:hAnsi="標楷體" w:cs="標楷體"/>
            <w:sz w:val="26"/>
            <w:szCs w:val="26"/>
          </w:rPr>
          <w:t>https://www.beclass.com/rid=183789e5541f535c824e</w:t>
        </w:r>
      </w:hyperlink>
      <w:r w:rsidRPr="00FB72D5">
        <w:rPr>
          <w:rFonts w:ascii="標楷體" w:eastAsia="標楷體" w:hAnsi="標楷體" w:cs="標楷體"/>
          <w:color w:val="000000"/>
          <w:sz w:val="26"/>
          <w:szCs w:val="26"/>
        </w:rPr>
        <w:t xml:space="preserve"> </w:t>
      </w:r>
      <w:r w:rsidRPr="008B163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34929" w:rsidRPr="008B1636" w:rsidRDefault="00034929" w:rsidP="00826EA0">
      <w:pPr>
        <w:snapToGrid w:val="0"/>
        <w:spacing w:beforeLines="50"/>
        <w:ind w:firstLineChars="202" w:firstLine="3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本系統於確認「報名成功」後，將以電子郵件通知。</w:t>
      </w:r>
    </w:p>
    <w:p w:rsidR="00034929" w:rsidRPr="00720894" w:rsidRDefault="00034929" w:rsidP="00826EA0">
      <w:pPr>
        <w:snapToGrid w:val="0"/>
        <w:spacing w:beforeLines="50"/>
        <w:ind w:rightChars="2" w:right="31680" w:firstLineChars="101" w:firstLine="3168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三、注意事項</w:t>
      </w:r>
      <w:r w:rsidRPr="00720894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</w:p>
    <w:p w:rsidR="00034929" w:rsidRPr="001C6866" w:rsidRDefault="00034929" w:rsidP="00255BF1">
      <w:pPr>
        <w:pStyle w:val="Normal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rPr>
          <w:rFonts w:ascii="標楷體" w:eastAsia="標楷體" w:hAnsi="標楷體" w:cs="標楷體"/>
          <w:color w:val="000000"/>
          <w:sz w:val="28"/>
          <w:szCs w:val="28"/>
        </w:rPr>
      </w:pP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有關彩繪用品領取時間為活動當日上午</w:t>
      </w:r>
      <w:r w:rsidRPr="001C6866">
        <w:rPr>
          <w:rFonts w:ascii="標楷體" w:eastAsia="標楷體" w:hAnsi="標楷體" w:cs="標楷體"/>
          <w:color w:val="000000"/>
          <w:sz w:val="28"/>
          <w:szCs w:val="28"/>
        </w:rPr>
        <w:t>9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時起至</w:t>
      </w:r>
      <w:r w:rsidRPr="001C6866">
        <w:rPr>
          <w:rFonts w:ascii="標楷體" w:eastAsia="標楷體" w:hAnsi="標楷體" w:cs="標楷體"/>
          <w:color w:val="000000"/>
          <w:sz w:val="28"/>
          <w:szCs w:val="28"/>
        </w:rPr>
        <w:t>10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時止，領取方式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請依簡訊通知之報到序號到場領取，並請出示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簡訊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以利兌換</w:t>
      </w:r>
      <w:r w:rsidRPr="001C6866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34929" w:rsidRDefault="00034929" w:rsidP="00255BF1">
      <w:pPr>
        <w:pStyle w:val="Normal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rPr>
          <w:rFonts w:ascii="標楷體" w:eastAsia="標楷體" w:hAnsi="標楷體" w:cs="標楷體"/>
          <w:color w:val="000000"/>
          <w:sz w:val="28"/>
          <w:szCs w:val="28"/>
        </w:rPr>
      </w:pP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活動場地週邊交通繁忙，請學校帶隊老師或家長留意兒童活動期間人身安全。</w:t>
      </w:r>
    </w:p>
    <w:p w:rsidR="00034929" w:rsidRPr="00B448B3" w:rsidRDefault="00034929" w:rsidP="00255BF1">
      <w:pPr>
        <w:pStyle w:val="NormalWeb"/>
        <w:numPr>
          <w:ilvl w:val="0"/>
          <w:numId w:val="17"/>
        </w:numPr>
        <w:snapToGrid w:val="0"/>
        <w:spacing w:before="0" w:beforeAutospacing="0" w:after="0" w:afterAutospacing="0"/>
        <w:ind w:left="1276" w:hanging="85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活動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聯絡人：孫萓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小姐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，聯絡電話：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>0983402303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、電子郵件：</w:t>
      </w:r>
      <w:r w:rsidRPr="00B448B3">
        <w:rPr>
          <w:rFonts w:ascii="標楷體" w:eastAsia="標楷體" w:hAnsi="標楷體" w:cs="標楷體"/>
          <w:color w:val="000000"/>
          <w:sz w:val="28"/>
          <w:szCs w:val="28"/>
        </w:rPr>
        <w:t>yisun420@gmail.com</w:t>
      </w:r>
      <w:r w:rsidRPr="00B448B3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34929" w:rsidRPr="00B269FB" w:rsidRDefault="00034929" w:rsidP="00826EA0">
      <w:pPr>
        <w:adjustRightInd w:val="0"/>
        <w:snapToGrid w:val="0"/>
        <w:spacing w:beforeLines="50" w:line="400" w:lineRule="atLeast"/>
        <w:ind w:left="31680" w:hangingChars="272" w:firstLine="316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捌、</w:t>
      </w:r>
      <w:r w:rsidRPr="00BC56B2">
        <w:rPr>
          <w:rFonts w:ascii="標楷體" w:eastAsia="標楷體" w:hAnsi="標楷體" w:cs="標楷體" w:hint="eastAsia"/>
          <w:color w:val="000000"/>
          <w:sz w:val="28"/>
          <w:szCs w:val="28"/>
        </w:rPr>
        <w:t>本計畫如有未盡事宜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，將另行於本部紫錐花運動官方網站公告，網址為</w:t>
      </w:r>
      <w:r w:rsidRPr="004B5F3A">
        <w:rPr>
          <w:rFonts w:ascii="標楷體" w:eastAsia="標楷體" w:hAnsi="標楷體" w:cs="標楷體"/>
          <w:color w:val="000000"/>
          <w:sz w:val="28"/>
          <w:szCs w:val="28"/>
        </w:rPr>
        <w:t>http://enc.moe.edu.tw/</w:t>
      </w:r>
      <w:r w:rsidRPr="00BC56B2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034929" w:rsidRDefault="00034929" w:rsidP="00753C0B">
      <w:pPr>
        <w:pStyle w:val="NormalWeb"/>
        <w:rPr>
          <w:rFonts w:ascii="標楷體" w:eastAsia="標楷體" w:hAnsi="標楷體" w:cs="標楷體"/>
          <w:color w:val="000000"/>
          <w:sz w:val="32"/>
          <w:szCs w:val="32"/>
        </w:rPr>
      </w:pPr>
      <w:r w:rsidRPr="00B269FB">
        <w:rPr>
          <w:rFonts w:ascii="標楷體" w:eastAsia="標楷體" w:hAnsi="標楷體"/>
          <w:color w:val="000000"/>
          <w:sz w:val="32"/>
          <w:szCs w:val="32"/>
        </w:rPr>
        <w:br w:type="page"/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附表</w:t>
      </w:r>
    </w:p>
    <w:p w:rsidR="00034929" w:rsidRDefault="00034929" w:rsidP="00DD38AD">
      <w:pPr>
        <w:pStyle w:val="NormalWeb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color w:val="000000"/>
          <w:sz w:val="32"/>
          <w:szCs w:val="32"/>
        </w:rPr>
        <w:t>網址：</w:t>
      </w:r>
      <w:bookmarkStart w:id="1" w:name="OLE_LINK1"/>
      <w:r>
        <w:fldChar w:fldCharType="begin"/>
      </w:r>
      <w:r>
        <w:instrText xml:space="preserve"> HYPERLINK "https://www.beclass.com/rid=183789e5541f535c824e" </w:instrText>
      </w:r>
      <w:r>
        <w:fldChar w:fldCharType="separate"/>
      </w:r>
      <w:r w:rsidRPr="00D72985">
        <w:rPr>
          <w:rStyle w:val="Hyperlink"/>
          <w:rFonts w:ascii="標楷體" w:eastAsia="標楷體" w:hAnsi="標楷體" w:cs="標楷體"/>
          <w:sz w:val="32"/>
          <w:szCs w:val="32"/>
        </w:rPr>
        <w:t>https://www.beclass.com/rid=183789e5541f535c824e</w:t>
      </w:r>
      <w:r>
        <w:fldChar w:fldCharType="end"/>
      </w:r>
    </w:p>
    <w:bookmarkEnd w:id="1"/>
    <w:p w:rsidR="00034929" w:rsidRDefault="00034929" w:rsidP="00856CAC">
      <w:pPr>
        <w:pStyle w:val="NormalWeb"/>
        <w:rPr>
          <w:rFonts w:ascii="標楷體" w:eastAsia="標楷體" w:hAnsi="標楷體" w:cs="標楷體"/>
          <w:noProof/>
          <w:color w:val="000000"/>
          <w:sz w:val="32"/>
          <w:szCs w:val="32"/>
        </w:rPr>
      </w:pPr>
    </w:p>
    <w:p w:rsidR="00034929" w:rsidRDefault="00034929" w:rsidP="00856CAC">
      <w:pPr>
        <w:pStyle w:val="NormalWeb"/>
        <w:rPr>
          <w:rFonts w:ascii="標楷體" w:eastAsia="標楷體" w:hAnsi="標楷體" w:cs="標楷體"/>
          <w:color w:val="000000"/>
          <w:sz w:val="32"/>
          <w:szCs w:val="32"/>
        </w:rPr>
      </w:pPr>
      <w:r w:rsidRPr="00826EA0">
        <w:rPr>
          <w:rFonts w:ascii="標楷體" w:eastAsia="標楷體" w:hAnsi="標楷體" w:cs="標楷體"/>
          <w:noProof/>
          <w:color w:val="0000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3" o:spid="_x0000_i1025" type="#_x0000_t75" style="width:473.4pt;height:410.4pt;visibility:visible">
            <v:imagedata r:id="rId8" o:title="" cropbottom="28572f"/>
          </v:shape>
        </w:pict>
      </w:r>
    </w:p>
    <w:sectPr w:rsidR="00034929" w:rsidSect="003831AD">
      <w:footerReference w:type="default" r:id="rId9"/>
      <w:pgSz w:w="11906" w:h="16838"/>
      <w:pgMar w:top="992" w:right="1077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929" w:rsidRDefault="00034929">
      <w:r>
        <w:separator/>
      </w:r>
    </w:p>
  </w:endnote>
  <w:endnote w:type="continuationSeparator" w:id="0">
    <w:p w:rsidR="00034929" w:rsidRDefault="00034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929" w:rsidRDefault="00034929" w:rsidP="0079468A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34929" w:rsidRDefault="000349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929" w:rsidRDefault="00034929">
      <w:r>
        <w:separator/>
      </w:r>
    </w:p>
  </w:footnote>
  <w:footnote w:type="continuationSeparator" w:id="0">
    <w:p w:rsidR="00034929" w:rsidRDefault="00034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CE8"/>
    <w:multiLevelType w:val="hybridMultilevel"/>
    <w:tmpl w:val="E9F4F7E2"/>
    <w:lvl w:ilvl="0" w:tplc="3EF0D578">
      <w:start w:val="1"/>
      <w:numFmt w:val="taiwaneseCountingThousand"/>
      <w:lvlText w:val="（%1）"/>
      <w:lvlJc w:val="left"/>
      <w:pPr>
        <w:ind w:left="1426" w:hanging="864"/>
      </w:pPr>
      <w:rPr>
        <w:rFonts w:cs="Times New Roman" w:hint="default"/>
      </w:rPr>
    </w:lvl>
    <w:lvl w:ilvl="1" w:tplc="922A01B6">
      <w:start w:val="1"/>
      <w:numFmt w:val="decimal"/>
      <w:lvlText w:val="%2."/>
      <w:lvlJc w:val="left"/>
      <w:pPr>
        <w:ind w:left="1402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1">
    <w:nsid w:val="0C984314"/>
    <w:multiLevelType w:val="hybridMultilevel"/>
    <w:tmpl w:val="1A18824C"/>
    <w:lvl w:ilvl="0" w:tplc="A0B857D8">
      <w:start w:val="1"/>
      <w:numFmt w:val="taiwaneseCountingThousand"/>
      <w:lvlText w:val="%1、"/>
      <w:lvlJc w:val="left"/>
      <w:pPr>
        <w:ind w:left="1279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519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99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79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59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39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19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99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79" w:hanging="480"/>
      </w:pPr>
      <w:rPr>
        <w:rFonts w:cs="Times New Roman"/>
      </w:rPr>
    </w:lvl>
  </w:abstractNum>
  <w:abstractNum w:abstractNumId="2">
    <w:nsid w:val="114C527C"/>
    <w:multiLevelType w:val="hybridMultilevel"/>
    <w:tmpl w:val="4672F0C0"/>
    <w:lvl w:ilvl="0" w:tplc="0409000F">
      <w:start w:val="1"/>
      <w:numFmt w:val="decimal"/>
      <w:lvlText w:val="%1."/>
      <w:lvlJc w:val="left"/>
      <w:pPr>
        <w:ind w:left="1056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536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16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9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76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56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36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416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96" w:hanging="480"/>
      </w:pPr>
      <w:rPr>
        <w:rFonts w:cs="Times New Roman"/>
      </w:rPr>
    </w:lvl>
  </w:abstractNum>
  <w:abstractNum w:abstractNumId="3">
    <w:nsid w:val="117B5483"/>
    <w:multiLevelType w:val="hybridMultilevel"/>
    <w:tmpl w:val="E752CF02"/>
    <w:lvl w:ilvl="0" w:tplc="A0B857D8">
      <w:start w:val="1"/>
      <w:numFmt w:val="taiwaneseCountingThousand"/>
      <w:lvlText w:val="%1、"/>
      <w:lvlJc w:val="left"/>
      <w:pPr>
        <w:ind w:left="1833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51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9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7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5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3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1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9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74" w:hanging="480"/>
      </w:pPr>
      <w:rPr>
        <w:rFonts w:cs="Times New Roman"/>
      </w:rPr>
    </w:lvl>
  </w:abstractNum>
  <w:abstractNum w:abstractNumId="4">
    <w:nsid w:val="140F3750"/>
    <w:multiLevelType w:val="hybridMultilevel"/>
    <w:tmpl w:val="4606A568"/>
    <w:lvl w:ilvl="0" w:tplc="BB0C3096">
      <w:start w:val="1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5">
    <w:nsid w:val="14471B89"/>
    <w:multiLevelType w:val="hybridMultilevel"/>
    <w:tmpl w:val="34529640"/>
    <w:lvl w:ilvl="0" w:tplc="0409000F">
      <w:start w:val="1"/>
      <w:numFmt w:val="decimal"/>
      <w:lvlText w:val="%1."/>
      <w:lvlJc w:val="left"/>
      <w:pPr>
        <w:ind w:left="2094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257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5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3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401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9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7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45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934" w:hanging="480"/>
      </w:pPr>
      <w:rPr>
        <w:rFonts w:cs="Times New Roman"/>
      </w:rPr>
    </w:lvl>
  </w:abstractNum>
  <w:abstractNum w:abstractNumId="6">
    <w:nsid w:val="1CB92E2E"/>
    <w:multiLevelType w:val="hybridMultilevel"/>
    <w:tmpl w:val="E63E9FC8"/>
    <w:lvl w:ilvl="0" w:tplc="7D7A0F9A">
      <w:start w:val="1"/>
      <w:numFmt w:val="taiwaneseCountingThousand"/>
      <w:lvlText w:val="%1、"/>
      <w:lvlJc w:val="left"/>
      <w:pPr>
        <w:ind w:left="1517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757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37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17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197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677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157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637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117" w:hanging="480"/>
      </w:pPr>
      <w:rPr>
        <w:rFonts w:cs="Times New Roman"/>
      </w:rPr>
    </w:lvl>
  </w:abstractNum>
  <w:abstractNum w:abstractNumId="7">
    <w:nsid w:val="1EF2552F"/>
    <w:multiLevelType w:val="hybridMultilevel"/>
    <w:tmpl w:val="AEDCB21A"/>
    <w:lvl w:ilvl="0" w:tplc="22AA508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6AF331C"/>
    <w:multiLevelType w:val="hybridMultilevel"/>
    <w:tmpl w:val="880469C2"/>
    <w:lvl w:ilvl="0" w:tplc="6FBCF58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  <w:rPr>
        <w:rFonts w:cs="Times New Roman"/>
      </w:rPr>
    </w:lvl>
  </w:abstractNum>
  <w:abstractNum w:abstractNumId="9">
    <w:nsid w:val="298C2354"/>
    <w:multiLevelType w:val="hybridMultilevel"/>
    <w:tmpl w:val="CEF2D88E"/>
    <w:lvl w:ilvl="0" w:tplc="2EC45EF2">
      <w:start w:val="1"/>
      <w:numFmt w:val="taiwaneseCountingThousand"/>
      <w:lvlText w:val="（%1）"/>
      <w:lvlJc w:val="left"/>
      <w:pPr>
        <w:tabs>
          <w:tab w:val="num" w:pos="2640"/>
        </w:tabs>
        <w:ind w:left="2640" w:hanging="84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  <w:rPr>
        <w:rFonts w:cs="Times New Roman"/>
      </w:rPr>
    </w:lvl>
  </w:abstractNum>
  <w:abstractNum w:abstractNumId="10">
    <w:nsid w:val="29920CEE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>
    <w:nsid w:val="2D0562DE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2FB02869"/>
    <w:multiLevelType w:val="hybridMultilevel"/>
    <w:tmpl w:val="24FE733E"/>
    <w:lvl w:ilvl="0" w:tplc="A80448D0">
      <w:start w:val="1"/>
      <w:numFmt w:val="taiwaneseCountingThousand"/>
      <w:lvlText w:val="%1、"/>
      <w:lvlJc w:val="left"/>
      <w:pPr>
        <w:ind w:left="1284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52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0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8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6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4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2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40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84" w:hanging="480"/>
      </w:pPr>
      <w:rPr>
        <w:rFonts w:cs="Times New Roman"/>
      </w:rPr>
    </w:lvl>
  </w:abstractNum>
  <w:abstractNum w:abstractNumId="13">
    <w:nsid w:val="31BA56D2"/>
    <w:multiLevelType w:val="hybridMultilevel"/>
    <w:tmpl w:val="E88614BA"/>
    <w:lvl w:ilvl="0" w:tplc="04090015">
      <w:start w:val="1"/>
      <w:numFmt w:val="taiwaneseCountingThousand"/>
      <w:lvlText w:val="%1、"/>
      <w:lvlJc w:val="left"/>
      <w:pPr>
        <w:ind w:left="1754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223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1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9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67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15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3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11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594" w:hanging="480"/>
      </w:pPr>
      <w:rPr>
        <w:rFonts w:cs="Times New Roman"/>
      </w:rPr>
    </w:lvl>
  </w:abstractNum>
  <w:abstractNum w:abstractNumId="14">
    <w:nsid w:val="34061159"/>
    <w:multiLevelType w:val="hybridMultilevel"/>
    <w:tmpl w:val="92E8570E"/>
    <w:lvl w:ilvl="0" w:tplc="D5ACD70A">
      <w:start w:val="1"/>
      <w:numFmt w:val="ideographLegalTraditional"/>
      <w:lvlText w:val="%1、"/>
      <w:lvlJc w:val="left"/>
      <w:pPr>
        <w:ind w:left="564" w:hanging="564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8DA45D2"/>
    <w:multiLevelType w:val="hybridMultilevel"/>
    <w:tmpl w:val="B7605C06"/>
    <w:lvl w:ilvl="0" w:tplc="8AC8A3E2">
      <w:start w:val="1"/>
      <w:numFmt w:val="taiwaneseCountingThousand"/>
      <w:lvlText w:val="%1、"/>
      <w:lvlJc w:val="left"/>
      <w:pPr>
        <w:ind w:left="2357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757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37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17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197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677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157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637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117" w:hanging="480"/>
      </w:pPr>
      <w:rPr>
        <w:rFonts w:cs="Times New Roman"/>
      </w:rPr>
    </w:lvl>
  </w:abstractNum>
  <w:abstractNum w:abstractNumId="16">
    <w:nsid w:val="3E1573E1"/>
    <w:multiLevelType w:val="hybridMultilevel"/>
    <w:tmpl w:val="D90088D8"/>
    <w:lvl w:ilvl="0" w:tplc="4CD62C88">
      <w:start w:val="1"/>
      <w:numFmt w:val="taiwaneseCountingThousand"/>
      <w:lvlText w:val="%1、"/>
      <w:lvlJc w:val="left"/>
      <w:pPr>
        <w:ind w:left="1277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517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97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77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57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37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17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97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77" w:hanging="480"/>
      </w:pPr>
      <w:rPr>
        <w:rFonts w:cs="Times New Roman"/>
      </w:rPr>
    </w:lvl>
  </w:abstractNum>
  <w:abstractNum w:abstractNumId="17">
    <w:nsid w:val="3FF724F4"/>
    <w:multiLevelType w:val="hybridMultilevel"/>
    <w:tmpl w:val="A836C2F0"/>
    <w:lvl w:ilvl="0" w:tplc="0812197C">
      <w:start w:val="1"/>
      <w:numFmt w:val="taiwaneseCountingThousand"/>
      <w:lvlText w:val="%1、"/>
      <w:lvlJc w:val="left"/>
      <w:pPr>
        <w:ind w:left="-385" w:hanging="720"/>
      </w:pPr>
      <w:rPr>
        <w:rFonts w:cs="Times New Roman" w:hint="default"/>
      </w:rPr>
    </w:lvl>
    <w:lvl w:ilvl="1" w:tplc="0812197C">
      <w:start w:val="1"/>
      <w:numFmt w:val="taiwaneseCountingThousand"/>
      <w:lvlText w:val="%2、"/>
      <w:lvlJc w:val="left"/>
      <w:pPr>
        <w:ind w:left="-942" w:hanging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-46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49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97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145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193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2418" w:hanging="480"/>
      </w:pPr>
      <w:rPr>
        <w:rFonts w:cs="Times New Roman"/>
      </w:rPr>
    </w:lvl>
  </w:abstractNum>
  <w:abstractNum w:abstractNumId="18">
    <w:nsid w:val="40250D37"/>
    <w:multiLevelType w:val="hybridMultilevel"/>
    <w:tmpl w:val="39F8324C"/>
    <w:lvl w:ilvl="0" w:tplc="1A661DA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3CF276E"/>
    <w:multiLevelType w:val="hybridMultilevel"/>
    <w:tmpl w:val="ABB83802"/>
    <w:lvl w:ilvl="0" w:tplc="A29001EA">
      <w:start w:val="2"/>
      <w:numFmt w:val="taiwaneseCountingThousand"/>
      <w:lvlText w:val="%1、"/>
      <w:lvlJc w:val="left"/>
      <w:pPr>
        <w:ind w:left="172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8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2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7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2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7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180" w:hanging="480"/>
      </w:pPr>
      <w:rPr>
        <w:rFonts w:cs="Times New Roman"/>
      </w:rPr>
    </w:lvl>
  </w:abstractNum>
  <w:abstractNum w:abstractNumId="20">
    <w:nsid w:val="4A9C1440"/>
    <w:multiLevelType w:val="hybridMultilevel"/>
    <w:tmpl w:val="ECBECE18"/>
    <w:lvl w:ilvl="0" w:tplc="709CA630">
      <w:start w:val="1"/>
      <w:numFmt w:val="taiwaneseCountingThousand"/>
      <w:lvlText w:val="(%1)"/>
      <w:lvlJc w:val="left"/>
      <w:pPr>
        <w:ind w:left="15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0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4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4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9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400" w:hanging="480"/>
      </w:pPr>
      <w:rPr>
        <w:rFonts w:cs="Times New Roman"/>
      </w:rPr>
    </w:lvl>
  </w:abstractNum>
  <w:abstractNum w:abstractNumId="21">
    <w:nsid w:val="4B1E7DB2"/>
    <w:multiLevelType w:val="hybridMultilevel"/>
    <w:tmpl w:val="7C1EF4BC"/>
    <w:lvl w:ilvl="0" w:tplc="AFF6F46C">
      <w:start w:val="1"/>
      <w:numFmt w:val="decimalFullWidth"/>
      <w:lvlText w:val="%1．"/>
      <w:lvlJc w:val="left"/>
      <w:pPr>
        <w:ind w:left="1994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3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1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9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67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15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3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11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594" w:hanging="480"/>
      </w:pPr>
      <w:rPr>
        <w:rFonts w:cs="Times New Roman"/>
      </w:rPr>
    </w:lvl>
  </w:abstractNum>
  <w:abstractNum w:abstractNumId="22">
    <w:nsid w:val="52AE119F"/>
    <w:multiLevelType w:val="hybridMultilevel"/>
    <w:tmpl w:val="7B107F66"/>
    <w:lvl w:ilvl="0" w:tplc="881895F0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55D359C6"/>
    <w:multiLevelType w:val="hybridMultilevel"/>
    <w:tmpl w:val="0A4C4166"/>
    <w:lvl w:ilvl="0" w:tplc="BA9683D8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55E15467"/>
    <w:multiLevelType w:val="hybridMultilevel"/>
    <w:tmpl w:val="9C12E690"/>
    <w:lvl w:ilvl="0" w:tplc="8AC8A3E2">
      <w:start w:val="1"/>
      <w:numFmt w:val="taiwaneseCountingThousand"/>
      <w:lvlText w:val="%1、"/>
      <w:lvlJc w:val="left"/>
      <w:pPr>
        <w:ind w:left="120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5">
    <w:nsid w:val="562E770D"/>
    <w:multiLevelType w:val="hybridMultilevel"/>
    <w:tmpl w:val="0A4C4166"/>
    <w:lvl w:ilvl="0" w:tplc="BA9683D8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>
    <w:nsid w:val="588E0E3F"/>
    <w:multiLevelType w:val="hybridMultilevel"/>
    <w:tmpl w:val="E47AB84A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27">
    <w:nsid w:val="61247592"/>
    <w:multiLevelType w:val="hybridMultilevel"/>
    <w:tmpl w:val="AA6ECF22"/>
    <w:lvl w:ilvl="0" w:tplc="AC8054A2">
      <w:start w:val="1"/>
      <w:numFmt w:val="taiwaneseCountingThousand"/>
      <w:lvlText w:val="（%1）"/>
      <w:lvlJc w:val="left"/>
      <w:pPr>
        <w:ind w:left="1274" w:hanging="720"/>
      </w:pPr>
      <w:rPr>
        <w:rFonts w:cs="Times New Roman" w:hint="default"/>
      </w:rPr>
    </w:lvl>
    <w:lvl w:ilvl="1" w:tplc="A58ED69E">
      <w:start w:val="1"/>
      <w:numFmt w:val="decimal"/>
      <w:lvlText w:val="%2."/>
      <w:lvlJc w:val="left"/>
      <w:pPr>
        <w:ind w:left="1514" w:hanging="480"/>
      </w:pPr>
      <w:rPr>
        <w:rFonts w:ascii="Times New Roman" w:eastAsia="新細明體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99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7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5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3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1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9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74" w:hanging="480"/>
      </w:pPr>
      <w:rPr>
        <w:rFonts w:cs="Times New Roman"/>
      </w:rPr>
    </w:lvl>
  </w:abstractNum>
  <w:abstractNum w:abstractNumId="28">
    <w:nsid w:val="67AE52CC"/>
    <w:multiLevelType w:val="hybridMultilevel"/>
    <w:tmpl w:val="AF329A68"/>
    <w:lvl w:ilvl="0" w:tplc="A58ED69E">
      <w:start w:val="1"/>
      <w:numFmt w:val="decimal"/>
      <w:lvlText w:val="%1."/>
      <w:lvlJc w:val="left"/>
      <w:pPr>
        <w:ind w:left="1614" w:hanging="480"/>
      </w:pPr>
      <w:rPr>
        <w:rFonts w:ascii="Times New Roman" w:eastAsia="新細明體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209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7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5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53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1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49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97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454" w:hanging="480"/>
      </w:pPr>
      <w:rPr>
        <w:rFonts w:cs="Times New Roman"/>
      </w:rPr>
    </w:lvl>
  </w:abstractNum>
  <w:abstractNum w:abstractNumId="29">
    <w:nsid w:val="6A4B156A"/>
    <w:multiLevelType w:val="hybridMultilevel"/>
    <w:tmpl w:val="95B49610"/>
    <w:lvl w:ilvl="0" w:tplc="0409000F">
      <w:start w:val="1"/>
      <w:numFmt w:val="decimal"/>
      <w:lvlText w:val="%1."/>
      <w:lvlJc w:val="left"/>
      <w:pPr>
        <w:ind w:left="1754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223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1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9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67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15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3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11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594" w:hanging="480"/>
      </w:pPr>
      <w:rPr>
        <w:rFonts w:cs="Times New Roman"/>
      </w:rPr>
    </w:lvl>
  </w:abstractNum>
  <w:abstractNum w:abstractNumId="30">
    <w:nsid w:val="6A8C4733"/>
    <w:multiLevelType w:val="hybridMultilevel"/>
    <w:tmpl w:val="8BEC4F94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>
    <w:nsid w:val="6C390CDA"/>
    <w:multiLevelType w:val="hybridMultilevel"/>
    <w:tmpl w:val="7D50FE4C"/>
    <w:lvl w:ilvl="0" w:tplc="A29001EA">
      <w:start w:val="2"/>
      <w:numFmt w:val="taiwaneseCountingThousand"/>
      <w:lvlText w:val="%1、"/>
      <w:lvlJc w:val="left"/>
      <w:pPr>
        <w:ind w:left="860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72353968"/>
    <w:multiLevelType w:val="hybridMultilevel"/>
    <w:tmpl w:val="1102BBC4"/>
    <w:lvl w:ilvl="0" w:tplc="E3665C8C">
      <w:start w:val="1"/>
      <w:numFmt w:val="taiwaneseCountingThousand"/>
      <w:lvlText w:val="%1、"/>
      <w:lvlJc w:val="left"/>
      <w:pPr>
        <w:ind w:left="1828" w:hanging="72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51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9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7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5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43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1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9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74" w:hanging="480"/>
      </w:pPr>
      <w:rPr>
        <w:rFonts w:cs="Times New Roman"/>
      </w:rPr>
    </w:lvl>
  </w:abstractNum>
  <w:abstractNum w:abstractNumId="33">
    <w:nsid w:val="7D724E7A"/>
    <w:multiLevelType w:val="hybridMultilevel"/>
    <w:tmpl w:val="C5F2586A"/>
    <w:lvl w:ilvl="0" w:tplc="04090015">
      <w:start w:val="1"/>
      <w:numFmt w:val="taiwaneseCountingThousand"/>
      <w:lvlText w:val="%1、"/>
      <w:lvlJc w:val="left"/>
      <w:pPr>
        <w:ind w:left="1754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223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1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9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67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15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3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11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594" w:hanging="480"/>
      </w:pPr>
      <w:rPr>
        <w:rFonts w:cs="Times New Roman"/>
      </w:rPr>
    </w:lvl>
  </w:abstractNum>
  <w:num w:numId="1">
    <w:abstractNumId w:val="18"/>
  </w:num>
  <w:num w:numId="2">
    <w:abstractNumId w:val="9"/>
  </w:num>
  <w:num w:numId="3">
    <w:abstractNumId w:val="8"/>
  </w:num>
  <w:num w:numId="4">
    <w:abstractNumId w:val="4"/>
  </w:num>
  <w:num w:numId="5">
    <w:abstractNumId w:val="2"/>
  </w:num>
  <w:num w:numId="6">
    <w:abstractNumId w:val="12"/>
  </w:num>
  <w:num w:numId="7">
    <w:abstractNumId w:val="14"/>
  </w:num>
  <w:num w:numId="8">
    <w:abstractNumId w:val="1"/>
  </w:num>
  <w:num w:numId="9">
    <w:abstractNumId w:val="3"/>
  </w:num>
  <w:num w:numId="10">
    <w:abstractNumId w:val="27"/>
  </w:num>
  <w:num w:numId="11">
    <w:abstractNumId w:val="32"/>
  </w:num>
  <w:num w:numId="12">
    <w:abstractNumId w:val="10"/>
  </w:num>
  <w:num w:numId="13">
    <w:abstractNumId w:val="15"/>
  </w:num>
  <w:num w:numId="14">
    <w:abstractNumId w:val="6"/>
  </w:num>
  <w:num w:numId="15">
    <w:abstractNumId w:val="17"/>
  </w:num>
  <w:num w:numId="16">
    <w:abstractNumId w:val="24"/>
  </w:num>
  <w:num w:numId="17">
    <w:abstractNumId w:val="0"/>
  </w:num>
  <w:num w:numId="18">
    <w:abstractNumId w:val="29"/>
  </w:num>
  <w:num w:numId="19">
    <w:abstractNumId w:val="33"/>
  </w:num>
  <w:num w:numId="20">
    <w:abstractNumId w:val="13"/>
  </w:num>
  <w:num w:numId="21">
    <w:abstractNumId w:val="7"/>
  </w:num>
  <w:num w:numId="22">
    <w:abstractNumId w:val="20"/>
  </w:num>
  <w:num w:numId="23">
    <w:abstractNumId w:val="28"/>
  </w:num>
  <w:num w:numId="24">
    <w:abstractNumId w:val="5"/>
  </w:num>
  <w:num w:numId="25">
    <w:abstractNumId w:val="25"/>
  </w:num>
  <w:num w:numId="26">
    <w:abstractNumId w:val="16"/>
  </w:num>
  <w:num w:numId="27">
    <w:abstractNumId w:val="11"/>
  </w:num>
  <w:num w:numId="28">
    <w:abstractNumId w:val="23"/>
  </w:num>
  <w:num w:numId="29">
    <w:abstractNumId w:val="21"/>
  </w:num>
  <w:num w:numId="30">
    <w:abstractNumId w:val="26"/>
  </w:num>
  <w:num w:numId="31">
    <w:abstractNumId w:val="31"/>
  </w:num>
  <w:num w:numId="32">
    <w:abstractNumId w:val="30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C0B"/>
    <w:rsid w:val="00002AF2"/>
    <w:rsid w:val="00005F8F"/>
    <w:rsid w:val="00013C1A"/>
    <w:rsid w:val="000162EC"/>
    <w:rsid w:val="00023437"/>
    <w:rsid w:val="00023942"/>
    <w:rsid w:val="00023B82"/>
    <w:rsid w:val="0003030C"/>
    <w:rsid w:val="00031786"/>
    <w:rsid w:val="000332FC"/>
    <w:rsid w:val="00034929"/>
    <w:rsid w:val="00035419"/>
    <w:rsid w:val="0004207C"/>
    <w:rsid w:val="0004554F"/>
    <w:rsid w:val="0004716A"/>
    <w:rsid w:val="0006421C"/>
    <w:rsid w:val="00066DD2"/>
    <w:rsid w:val="00080BF5"/>
    <w:rsid w:val="00086074"/>
    <w:rsid w:val="0009337A"/>
    <w:rsid w:val="000A3CB9"/>
    <w:rsid w:val="000B47BC"/>
    <w:rsid w:val="000B704E"/>
    <w:rsid w:val="000C266E"/>
    <w:rsid w:val="000C4AF8"/>
    <w:rsid w:val="000D11E4"/>
    <w:rsid w:val="000F4116"/>
    <w:rsid w:val="00101E7A"/>
    <w:rsid w:val="00105999"/>
    <w:rsid w:val="00106ADD"/>
    <w:rsid w:val="00110C4F"/>
    <w:rsid w:val="00113122"/>
    <w:rsid w:val="001202FF"/>
    <w:rsid w:val="001315B6"/>
    <w:rsid w:val="00134215"/>
    <w:rsid w:val="00150AB7"/>
    <w:rsid w:val="00163387"/>
    <w:rsid w:val="00163A76"/>
    <w:rsid w:val="0017319F"/>
    <w:rsid w:val="00174DC0"/>
    <w:rsid w:val="001822AA"/>
    <w:rsid w:val="001A0ED7"/>
    <w:rsid w:val="001A4610"/>
    <w:rsid w:val="001A4AEF"/>
    <w:rsid w:val="001B58E1"/>
    <w:rsid w:val="001C1FF0"/>
    <w:rsid w:val="001C6866"/>
    <w:rsid w:val="001D0690"/>
    <w:rsid w:val="001D416B"/>
    <w:rsid w:val="001D4E61"/>
    <w:rsid w:val="001D5910"/>
    <w:rsid w:val="001E58B0"/>
    <w:rsid w:val="001F2C68"/>
    <w:rsid w:val="001F40D3"/>
    <w:rsid w:val="00206EBD"/>
    <w:rsid w:val="00211957"/>
    <w:rsid w:val="00214D4E"/>
    <w:rsid w:val="002308FD"/>
    <w:rsid w:val="00237F6C"/>
    <w:rsid w:val="002402E6"/>
    <w:rsid w:val="00241909"/>
    <w:rsid w:val="00242C86"/>
    <w:rsid w:val="00252B78"/>
    <w:rsid w:val="00255BF1"/>
    <w:rsid w:val="00261937"/>
    <w:rsid w:val="00265BAD"/>
    <w:rsid w:val="00267603"/>
    <w:rsid w:val="0027163B"/>
    <w:rsid w:val="002808C2"/>
    <w:rsid w:val="002834E9"/>
    <w:rsid w:val="002872F4"/>
    <w:rsid w:val="002A2233"/>
    <w:rsid w:val="002A38CD"/>
    <w:rsid w:val="002A6241"/>
    <w:rsid w:val="002B0F2E"/>
    <w:rsid w:val="002B42DD"/>
    <w:rsid w:val="002C0EEC"/>
    <w:rsid w:val="002C4DFD"/>
    <w:rsid w:val="002D737D"/>
    <w:rsid w:val="002E2882"/>
    <w:rsid w:val="002F6087"/>
    <w:rsid w:val="002F7BF6"/>
    <w:rsid w:val="00302C6B"/>
    <w:rsid w:val="0031083A"/>
    <w:rsid w:val="0031293D"/>
    <w:rsid w:val="00326320"/>
    <w:rsid w:val="00335017"/>
    <w:rsid w:val="00341642"/>
    <w:rsid w:val="003453C3"/>
    <w:rsid w:val="00346C97"/>
    <w:rsid w:val="00354199"/>
    <w:rsid w:val="003722F8"/>
    <w:rsid w:val="003831AD"/>
    <w:rsid w:val="003843E2"/>
    <w:rsid w:val="003848DC"/>
    <w:rsid w:val="003910B2"/>
    <w:rsid w:val="003A13C0"/>
    <w:rsid w:val="003A1614"/>
    <w:rsid w:val="003A6006"/>
    <w:rsid w:val="003B2C08"/>
    <w:rsid w:val="003B3276"/>
    <w:rsid w:val="003B4443"/>
    <w:rsid w:val="003B45B0"/>
    <w:rsid w:val="003C399E"/>
    <w:rsid w:val="003C4DB2"/>
    <w:rsid w:val="003C7513"/>
    <w:rsid w:val="003D4CBC"/>
    <w:rsid w:val="003F36DE"/>
    <w:rsid w:val="004016A1"/>
    <w:rsid w:val="00403FA6"/>
    <w:rsid w:val="00436B43"/>
    <w:rsid w:val="004432CC"/>
    <w:rsid w:val="00454921"/>
    <w:rsid w:val="00454C46"/>
    <w:rsid w:val="00456D19"/>
    <w:rsid w:val="00463EBC"/>
    <w:rsid w:val="00472E67"/>
    <w:rsid w:val="00475A85"/>
    <w:rsid w:val="00482014"/>
    <w:rsid w:val="004859EF"/>
    <w:rsid w:val="004879DE"/>
    <w:rsid w:val="00494BB3"/>
    <w:rsid w:val="004B26AE"/>
    <w:rsid w:val="004B3FBD"/>
    <w:rsid w:val="004B5F3A"/>
    <w:rsid w:val="004B6857"/>
    <w:rsid w:val="004C0D4C"/>
    <w:rsid w:val="004D462D"/>
    <w:rsid w:val="004E43CC"/>
    <w:rsid w:val="004E7D8E"/>
    <w:rsid w:val="0050254B"/>
    <w:rsid w:val="005204F8"/>
    <w:rsid w:val="005213D1"/>
    <w:rsid w:val="005214A5"/>
    <w:rsid w:val="00521A59"/>
    <w:rsid w:val="005317BE"/>
    <w:rsid w:val="00532AE4"/>
    <w:rsid w:val="005400E1"/>
    <w:rsid w:val="00555F01"/>
    <w:rsid w:val="005573BB"/>
    <w:rsid w:val="005656F2"/>
    <w:rsid w:val="005813D5"/>
    <w:rsid w:val="005A319E"/>
    <w:rsid w:val="005A7BFE"/>
    <w:rsid w:val="005B3487"/>
    <w:rsid w:val="005B6292"/>
    <w:rsid w:val="005B6928"/>
    <w:rsid w:val="005C2DF0"/>
    <w:rsid w:val="005C5153"/>
    <w:rsid w:val="005D2DD6"/>
    <w:rsid w:val="005D34C7"/>
    <w:rsid w:val="005D66BE"/>
    <w:rsid w:val="005D71C8"/>
    <w:rsid w:val="005F2CF9"/>
    <w:rsid w:val="005F2F36"/>
    <w:rsid w:val="005F3497"/>
    <w:rsid w:val="005F36A1"/>
    <w:rsid w:val="005F5CCB"/>
    <w:rsid w:val="005F75F4"/>
    <w:rsid w:val="00601C95"/>
    <w:rsid w:val="00604B57"/>
    <w:rsid w:val="00606DC5"/>
    <w:rsid w:val="00610CA3"/>
    <w:rsid w:val="00611C12"/>
    <w:rsid w:val="0061487A"/>
    <w:rsid w:val="00614BAF"/>
    <w:rsid w:val="00634E36"/>
    <w:rsid w:val="006359DD"/>
    <w:rsid w:val="00645B04"/>
    <w:rsid w:val="00646C7E"/>
    <w:rsid w:val="0066291D"/>
    <w:rsid w:val="006639F6"/>
    <w:rsid w:val="00663CFD"/>
    <w:rsid w:val="00671BEF"/>
    <w:rsid w:val="0067273C"/>
    <w:rsid w:val="00673D69"/>
    <w:rsid w:val="00676FA9"/>
    <w:rsid w:val="00686259"/>
    <w:rsid w:val="00691430"/>
    <w:rsid w:val="0069193D"/>
    <w:rsid w:val="0069627D"/>
    <w:rsid w:val="006A2FBB"/>
    <w:rsid w:val="006A596C"/>
    <w:rsid w:val="006B2748"/>
    <w:rsid w:val="006B5B22"/>
    <w:rsid w:val="006C18CD"/>
    <w:rsid w:val="006D14D3"/>
    <w:rsid w:val="006D494A"/>
    <w:rsid w:val="006E0522"/>
    <w:rsid w:val="006F5048"/>
    <w:rsid w:val="006F5981"/>
    <w:rsid w:val="007020CE"/>
    <w:rsid w:val="00720894"/>
    <w:rsid w:val="007308E2"/>
    <w:rsid w:val="007317C7"/>
    <w:rsid w:val="007404AA"/>
    <w:rsid w:val="00751741"/>
    <w:rsid w:val="00751C7F"/>
    <w:rsid w:val="00753C0B"/>
    <w:rsid w:val="00757B02"/>
    <w:rsid w:val="00757F73"/>
    <w:rsid w:val="0076124A"/>
    <w:rsid w:val="00766364"/>
    <w:rsid w:val="007708AD"/>
    <w:rsid w:val="00781A16"/>
    <w:rsid w:val="00787878"/>
    <w:rsid w:val="00790C09"/>
    <w:rsid w:val="0079442A"/>
    <w:rsid w:val="0079468A"/>
    <w:rsid w:val="00794AAD"/>
    <w:rsid w:val="007961B9"/>
    <w:rsid w:val="00796DB1"/>
    <w:rsid w:val="007A0078"/>
    <w:rsid w:val="007A246E"/>
    <w:rsid w:val="007A4D32"/>
    <w:rsid w:val="007C2D1C"/>
    <w:rsid w:val="007D01BB"/>
    <w:rsid w:val="007D091D"/>
    <w:rsid w:val="007E5F3B"/>
    <w:rsid w:val="00815A16"/>
    <w:rsid w:val="0082113D"/>
    <w:rsid w:val="00826EA0"/>
    <w:rsid w:val="00834BDC"/>
    <w:rsid w:val="00840F0B"/>
    <w:rsid w:val="00843861"/>
    <w:rsid w:val="00844D3A"/>
    <w:rsid w:val="00854D1E"/>
    <w:rsid w:val="00856CAC"/>
    <w:rsid w:val="00874640"/>
    <w:rsid w:val="008753D1"/>
    <w:rsid w:val="00875850"/>
    <w:rsid w:val="008838D3"/>
    <w:rsid w:val="00894FBA"/>
    <w:rsid w:val="008A2965"/>
    <w:rsid w:val="008B1636"/>
    <w:rsid w:val="008B76ED"/>
    <w:rsid w:val="008D76D6"/>
    <w:rsid w:val="008E175B"/>
    <w:rsid w:val="008E1BCA"/>
    <w:rsid w:val="008E1DC2"/>
    <w:rsid w:val="008E431F"/>
    <w:rsid w:val="00901318"/>
    <w:rsid w:val="00906163"/>
    <w:rsid w:val="00915EBA"/>
    <w:rsid w:val="009279B9"/>
    <w:rsid w:val="00931104"/>
    <w:rsid w:val="00931A2C"/>
    <w:rsid w:val="0094023F"/>
    <w:rsid w:val="0095287A"/>
    <w:rsid w:val="00954496"/>
    <w:rsid w:val="00956154"/>
    <w:rsid w:val="009631DB"/>
    <w:rsid w:val="0096590A"/>
    <w:rsid w:val="00966C12"/>
    <w:rsid w:val="009838E1"/>
    <w:rsid w:val="00995808"/>
    <w:rsid w:val="00995FB5"/>
    <w:rsid w:val="009B0240"/>
    <w:rsid w:val="009B41FA"/>
    <w:rsid w:val="009B5159"/>
    <w:rsid w:val="009C1C10"/>
    <w:rsid w:val="009D5317"/>
    <w:rsid w:val="009F2C7B"/>
    <w:rsid w:val="009F69EF"/>
    <w:rsid w:val="00A002E7"/>
    <w:rsid w:val="00A05550"/>
    <w:rsid w:val="00A254FA"/>
    <w:rsid w:val="00A3211B"/>
    <w:rsid w:val="00A7663F"/>
    <w:rsid w:val="00A8292F"/>
    <w:rsid w:val="00A85749"/>
    <w:rsid w:val="00A927B3"/>
    <w:rsid w:val="00A974DF"/>
    <w:rsid w:val="00AD2756"/>
    <w:rsid w:val="00AD2DD4"/>
    <w:rsid w:val="00AD601E"/>
    <w:rsid w:val="00AF5E60"/>
    <w:rsid w:val="00AF6223"/>
    <w:rsid w:val="00B049C1"/>
    <w:rsid w:val="00B10408"/>
    <w:rsid w:val="00B10B68"/>
    <w:rsid w:val="00B119D0"/>
    <w:rsid w:val="00B13EBE"/>
    <w:rsid w:val="00B269FB"/>
    <w:rsid w:val="00B31C64"/>
    <w:rsid w:val="00B362B6"/>
    <w:rsid w:val="00B377EB"/>
    <w:rsid w:val="00B40E4E"/>
    <w:rsid w:val="00B448B3"/>
    <w:rsid w:val="00B44DFA"/>
    <w:rsid w:val="00B648EB"/>
    <w:rsid w:val="00B67B33"/>
    <w:rsid w:val="00B7516D"/>
    <w:rsid w:val="00B92566"/>
    <w:rsid w:val="00B96E7D"/>
    <w:rsid w:val="00BA00BB"/>
    <w:rsid w:val="00BA4BD3"/>
    <w:rsid w:val="00BA6A52"/>
    <w:rsid w:val="00BB082C"/>
    <w:rsid w:val="00BC0F22"/>
    <w:rsid w:val="00BC56B2"/>
    <w:rsid w:val="00BC5A5A"/>
    <w:rsid w:val="00BD1E91"/>
    <w:rsid w:val="00BD237A"/>
    <w:rsid w:val="00BD3E06"/>
    <w:rsid w:val="00BD6050"/>
    <w:rsid w:val="00BF327F"/>
    <w:rsid w:val="00BF51D0"/>
    <w:rsid w:val="00C01486"/>
    <w:rsid w:val="00C023EA"/>
    <w:rsid w:val="00C0457B"/>
    <w:rsid w:val="00C11D50"/>
    <w:rsid w:val="00C12601"/>
    <w:rsid w:val="00C143E8"/>
    <w:rsid w:val="00C220DD"/>
    <w:rsid w:val="00C2265D"/>
    <w:rsid w:val="00C2373A"/>
    <w:rsid w:val="00C45DAB"/>
    <w:rsid w:val="00C45EC3"/>
    <w:rsid w:val="00C559AD"/>
    <w:rsid w:val="00C55DCA"/>
    <w:rsid w:val="00C56AED"/>
    <w:rsid w:val="00C57D08"/>
    <w:rsid w:val="00CA0AED"/>
    <w:rsid w:val="00CA3739"/>
    <w:rsid w:val="00CB469E"/>
    <w:rsid w:val="00CC27C5"/>
    <w:rsid w:val="00CE1087"/>
    <w:rsid w:val="00CE1D45"/>
    <w:rsid w:val="00CF7151"/>
    <w:rsid w:val="00D0077D"/>
    <w:rsid w:val="00D16111"/>
    <w:rsid w:val="00D205B1"/>
    <w:rsid w:val="00D21A98"/>
    <w:rsid w:val="00D25DEB"/>
    <w:rsid w:val="00D43C12"/>
    <w:rsid w:val="00D5749B"/>
    <w:rsid w:val="00D72985"/>
    <w:rsid w:val="00D7652B"/>
    <w:rsid w:val="00D9225C"/>
    <w:rsid w:val="00DA259D"/>
    <w:rsid w:val="00DB1070"/>
    <w:rsid w:val="00DB5DCA"/>
    <w:rsid w:val="00DB6FDD"/>
    <w:rsid w:val="00DC19C0"/>
    <w:rsid w:val="00DD17BE"/>
    <w:rsid w:val="00DD38AD"/>
    <w:rsid w:val="00DF26FA"/>
    <w:rsid w:val="00E15317"/>
    <w:rsid w:val="00E25F34"/>
    <w:rsid w:val="00E30AF1"/>
    <w:rsid w:val="00E32DA7"/>
    <w:rsid w:val="00E370AA"/>
    <w:rsid w:val="00E40566"/>
    <w:rsid w:val="00E41E85"/>
    <w:rsid w:val="00E445A4"/>
    <w:rsid w:val="00E45843"/>
    <w:rsid w:val="00E47D9F"/>
    <w:rsid w:val="00E60A15"/>
    <w:rsid w:val="00E62087"/>
    <w:rsid w:val="00E84ED7"/>
    <w:rsid w:val="00E85CDE"/>
    <w:rsid w:val="00E95D02"/>
    <w:rsid w:val="00EA11B8"/>
    <w:rsid w:val="00EA3EC2"/>
    <w:rsid w:val="00EA5396"/>
    <w:rsid w:val="00EB0A25"/>
    <w:rsid w:val="00EB30FF"/>
    <w:rsid w:val="00EC1F82"/>
    <w:rsid w:val="00EC551F"/>
    <w:rsid w:val="00ED385B"/>
    <w:rsid w:val="00ED4561"/>
    <w:rsid w:val="00ED79EE"/>
    <w:rsid w:val="00EE031C"/>
    <w:rsid w:val="00EE30D9"/>
    <w:rsid w:val="00EF3596"/>
    <w:rsid w:val="00F07C02"/>
    <w:rsid w:val="00F16E52"/>
    <w:rsid w:val="00F17230"/>
    <w:rsid w:val="00F25205"/>
    <w:rsid w:val="00F27E1A"/>
    <w:rsid w:val="00F30D21"/>
    <w:rsid w:val="00F34332"/>
    <w:rsid w:val="00F37C54"/>
    <w:rsid w:val="00F412AD"/>
    <w:rsid w:val="00F432A5"/>
    <w:rsid w:val="00F5618F"/>
    <w:rsid w:val="00F5650E"/>
    <w:rsid w:val="00F5690C"/>
    <w:rsid w:val="00F720BF"/>
    <w:rsid w:val="00F75D43"/>
    <w:rsid w:val="00F80477"/>
    <w:rsid w:val="00F8473F"/>
    <w:rsid w:val="00F904E2"/>
    <w:rsid w:val="00FA073D"/>
    <w:rsid w:val="00FA7EEC"/>
    <w:rsid w:val="00FB0971"/>
    <w:rsid w:val="00FB72D5"/>
    <w:rsid w:val="00FB7538"/>
    <w:rsid w:val="00FC4F27"/>
    <w:rsid w:val="00FC56A5"/>
    <w:rsid w:val="00FD289D"/>
    <w:rsid w:val="00FE70C2"/>
    <w:rsid w:val="00FF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Indent 2" w:unhideWhenUsed="0"/>
    <w:lsdException w:name="Body Text Indent 3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59D"/>
    <w:rPr>
      <w:kern w:val="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753C0B"/>
    <w:pPr>
      <w:ind w:left="1778" w:hanging="1778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56D19"/>
    <w:rPr>
      <w:rFonts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753C0B"/>
    <w:pPr>
      <w:ind w:left="1162" w:hanging="602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56D19"/>
    <w:rPr>
      <w:rFonts w:cs="Times New Roman"/>
      <w:sz w:val="24"/>
    </w:rPr>
  </w:style>
  <w:style w:type="paragraph" w:styleId="NormalWeb">
    <w:name w:val="Normal (Web)"/>
    <w:basedOn w:val="Normal"/>
    <w:link w:val="NormalWebChar"/>
    <w:uiPriority w:val="99"/>
    <w:rsid w:val="00753C0B"/>
    <w:pPr>
      <w:spacing w:before="100" w:beforeAutospacing="1" w:after="100" w:afterAutospacing="1"/>
    </w:pPr>
    <w:rPr>
      <w:rFonts w:ascii="新細明體"/>
      <w:szCs w:val="20"/>
    </w:rPr>
  </w:style>
  <w:style w:type="paragraph" w:styleId="PlainText">
    <w:name w:val="Plain Text"/>
    <w:basedOn w:val="Normal"/>
    <w:link w:val="PlainTextChar"/>
    <w:uiPriority w:val="99"/>
    <w:rsid w:val="00753C0B"/>
    <w:pPr>
      <w:widowControl w:val="0"/>
    </w:pPr>
    <w:rPr>
      <w:rFonts w:ascii="細明體" w:eastAsia="細明體" w:hAnsi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56D19"/>
    <w:rPr>
      <w:rFonts w:ascii="細明體" w:eastAsia="細明體" w:hAnsi="Courier New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753C0B"/>
    <w:pPr>
      <w:ind w:leftChars="233" w:left="3418" w:hangingChars="1021" w:hanging="2859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56D19"/>
    <w:rPr>
      <w:rFonts w:cs="Times New Roman"/>
      <w:sz w:val="16"/>
    </w:rPr>
  </w:style>
  <w:style w:type="character" w:customStyle="1" w:styleId="NormalWebChar">
    <w:name w:val="Normal (Web) Char"/>
    <w:link w:val="NormalWeb"/>
    <w:uiPriority w:val="99"/>
    <w:rsid w:val="00753C0B"/>
    <w:rPr>
      <w:rFonts w:ascii="新細明體" w:eastAsia="新細明體"/>
      <w:sz w:val="24"/>
      <w:lang w:val="en-US" w:eastAsia="zh-TW"/>
    </w:rPr>
  </w:style>
  <w:style w:type="paragraph" w:styleId="Footer">
    <w:name w:val="footer"/>
    <w:basedOn w:val="Normal"/>
    <w:link w:val="FooterChar"/>
    <w:uiPriority w:val="99"/>
    <w:rsid w:val="00753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6D19"/>
    <w:rPr>
      <w:rFonts w:cs="Times New Roman"/>
    </w:rPr>
  </w:style>
  <w:style w:type="character" w:styleId="PageNumber">
    <w:name w:val="page number"/>
    <w:basedOn w:val="DefaultParagraphFont"/>
    <w:uiPriority w:val="99"/>
    <w:rsid w:val="00753C0B"/>
    <w:rPr>
      <w:rFonts w:cs="Times New Roman"/>
    </w:rPr>
  </w:style>
  <w:style w:type="table" w:styleId="TableGrid">
    <w:name w:val="Table Grid"/>
    <w:basedOn w:val="TableNormal"/>
    <w:uiPriority w:val="99"/>
    <w:rsid w:val="00753C0B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66DD2"/>
    <w:rPr>
      <w:rFonts w:ascii="Cambria" w:hAnsi="Cambria"/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D19"/>
    <w:rPr>
      <w:rFonts w:ascii="Cambria" w:eastAsia="新細明體" w:hAnsi="Cambria" w:cs="Times New Roman"/>
      <w:sz w:val="2"/>
    </w:rPr>
  </w:style>
  <w:style w:type="character" w:styleId="Hyperlink">
    <w:name w:val="Hyperlink"/>
    <w:basedOn w:val="DefaultParagraphFont"/>
    <w:uiPriority w:val="99"/>
    <w:rsid w:val="00815A16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404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404AA"/>
    <w:rPr>
      <w:rFonts w:cs="Times New Roman"/>
      <w:kern w:val="0"/>
      <w:sz w:val="20"/>
    </w:rPr>
  </w:style>
  <w:style w:type="paragraph" w:styleId="ListParagraph">
    <w:name w:val="List Paragraph"/>
    <w:basedOn w:val="Normal"/>
    <w:uiPriority w:val="99"/>
    <w:qFormat/>
    <w:rsid w:val="0027163B"/>
    <w:pPr>
      <w:ind w:leftChars="200" w:left="480"/>
    </w:pPr>
  </w:style>
  <w:style w:type="character" w:styleId="FollowedHyperlink">
    <w:name w:val="FollowedHyperlink"/>
    <w:basedOn w:val="DefaultParagraphFont"/>
    <w:uiPriority w:val="99"/>
    <w:semiHidden/>
    <w:rsid w:val="007317C7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4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eclass.com/rid=183789e5541f535c82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147</Words>
  <Characters>841</Characters>
  <Application>Microsoft Office Outlook</Application>
  <DocSecurity>0</DocSecurity>
  <Lines>0</Lines>
  <Paragraphs>0</Paragraphs>
  <ScaleCrop>false</ScaleCrop>
  <Company>nia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2006南投花卉嘉年華美術寫生比賽辦法</dc:title>
  <dc:subject/>
  <dc:creator>user</dc:creator>
  <cp:keywords/>
  <dc:description/>
  <cp:lastModifiedBy>user</cp:lastModifiedBy>
  <cp:revision>2</cp:revision>
  <cp:lastPrinted>2015-05-13T04:01:00Z</cp:lastPrinted>
  <dcterms:created xsi:type="dcterms:W3CDTF">2015-05-15T01:58:00Z</dcterms:created>
  <dcterms:modified xsi:type="dcterms:W3CDTF">2015-05-15T01:58:00Z</dcterms:modified>
</cp:coreProperties>
</file>